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3A2" w:rsidRDefault="001C41C0" w:rsidP="005A6D32">
      <w:pPr>
        <w:ind w:left="-110" w:firstLine="1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109.1pt;margin-top:422.4pt;width:126.5pt;height:27pt;z-index:109">
            <v:textbox style="mso-next-textbox:#_x0000_s1151">
              <w:txbxContent>
                <w:p w:rsidR="004816BB" w:rsidRPr="007540D7" w:rsidRDefault="004816BB" w:rsidP="004816BB">
                  <w:pPr>
                    <w:rPr>
                      <w:color w:val="333333"/>
                      <w:sz w:val="16"/>
                      <w:szCs w:val="16"/>
                    </w:rPr>
                  </w:pPr>
                  <w:r w:rsidRPr="007540D7">
                    <w:rPr>
                      <w:color w:val="333333"/>
                      <w:sz w:val="16"/>
                      <w:szCs w:val="16"/>
                    </w:rPr>
                    <w:t>Angela Curry – Class of 2010 College Graduate, 4.0 &amp; Honors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5" type="#_x0000_t75" style="position:absolute;left:0;text-align:left;margin-left:498.6pt;margin-top:-18pt;width:275pt;height:338.4pt;z-index:-1">
            <v:imagedata r:id="rId5" o:title="Dalhia and Family"/>
          </v:shape>
        </w:pict>
      </w:r>
      <w:r>
        <w:rPr>
          <w:noProof/>
        </w:rPr>
        <w:pict>
          <v:shape id="_x0000_s1090" type="#_x0000_t202" style="position:absolute;left:0;text-align:left;margin-left:-5.5pt;margin-top:18pt;width:204.95pt;height:47.8pt;z-index:6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90;mso-column-margin:5.76pt" inset="2.88pt,2.88pt,2.88pt,2.88pt">
              <w:txbxContent>
                <w:p w:rsidR="00D75908" w:rsidRPr="005614DF" w:rsidRDefault="007E3A45" w:rsidP="00AB3620">
                  <w:pPr>
                    <w:rPr>
                      <w:b/>
                      <w:color w:val="365F91"/>
                      <w:sz w:val="56"/>
                      <w:szCs w:val="56"/>
                    </w:rPr>
                  </w:pPr>
                  <w:r w:rsidRPr="005614DF">
                    <w:rPr>
                      <w:rFonts w:ascii="Arial" w:hAnsi="Arial" w:cs="Arial"/>
                      <w:b/>
                      <w:iCs/>
                      <w:color w:val="365F91"/>
                      <w:w w:val="80"/>
                      <w:sz w:val="56"/>
                      <w:szCs w:val="56"/>
                    </w:rPr>
                    <w:t>Giving to A</w:t>
                  </w:r>
                  <w:r w:rsidR="00B2623F" w:rsidRPr="005614DF">
                    <w:rPr>
                      <w:rFonts w:ascii="Arial" w:hAnsi="Arial" w:cs="Arial"/>
                      <w:b/>
                      <w:iCs/>
                      <w:color w:val="365F91"/>
                      <w:w w:val="80"/>
                      <w:sz w:val="56"/>
                      <w:szCs w:val="56"/>
                    </w:rPr>
                    <w:t>riel</w:t>
                  </w:r>
                </w:p>
              </w:txbxContent>
            </v:textbox>
            <w10:wrap anchory="page"/>
          </v:shape>
        </w:pict>
      </w:r>
      <w:r w:rsidRPr="001C41C0">
        <w:rPr>
          <w:noProof/>
          <w:color w:val="auto"/>
          <w:kern w:val="0"/>
          <w:sz w:val="24"/>
          <w:szCs w:val="24"/>
        </w:rPr>
        <w:pict>
          <v:rect id="_x0000_s1074" style="position:absolute;left:0;text-align:left;margin-left:240.1pt;margin-top:-30.6pt;width:264pt;height:450pt;z-index:45;mso-wrap-distance-left:2.88pt;mso-wrap-distance-top:2.88pt;mso-wrap-distance-right:2.88pt;mso-wrap-distance-bottom:2.88pt;mso-position-vertical-relative:page" fillcolor="#f4ede2 [rgb(244,237,226) ink(9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Pr="001C41C0">
        <w:rPr>
          <w:noProof/>
          <w:color w:val="auto"/>
          <w:kern w:val="0"/>
          <w:sz w:val="24"/>
          <w:szCs w:val="24"/>
        </w:rPr>
        <w:pict>
          <v:line id="_x0000_s1029" style="position:absolute;left:0;text-align:left;z-index:4;mso-wrap-distance-left:2.88pt;mso-wrap-distance-top:2.88pt;mso-wrap-distance-right:2.88pt;mso-wrap-distance-bottom:2.88pt;mso-position-vertical-relative:page" from=".45pt,477.1pt" to="774.45pt,477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1C41C0">
        <w:rPr>
          <w:noProof/>
          <w:color w:val="auto"/>
          <w:kern w:val="0"/>
          <w:sz w:val="24"/>
          <w:szCs w:val="24"/>
        </w:rPr>
        <w:pict>
          <v:line id="_x0000_s1028" style="position:absolute;left:0;text-align:left;z-index:3;mso-wrap-distance-left:2.88pt;mso-wrap-distance-top:2.88pt;mso-wrap-distance-right:2.88pt;mso-wrap-distance-bottom:2.88pt;mso-position-vertical-relative:page" from="490.95pt,-125.4pt" to="706.95pt,-125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1C41C0">
        <w:rPr>
          <w:noProof/>
          <w:color w:val="auto"/>
          <w:kern w:val="0"/>
          <w:sz w:val="24"/>
          <w:szCs w:val="24"/>
        </w:rPr>
        <w:pict>
          <v:line id="_x0000_s1027" style="position:absolute;left:0;text-align:left;z-index:2;mso-wrap-distance-left:2.88pt;mso-wrap-distance-top:2.88pt;mso-wrap-distance-right:2.88pt;mso-wrap-distance-bottom:2.88pt;mso-position-vertical-relative:page" from="427.95pt,-143.4pt" to="643.95pt,-143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1C41C0">
        <w:rPr>
          <w:noProof/>
          <w:color w:val="auto"/>
          <w:kern w:val="0"/>
          <w:sz w:val="24"/>
          <w:szCs w:val="24"/>
        </w:rPr>
        <w:pict>
          <v:shape id="_x0000_s1026" type="#_x0000_t202" style="position:absolute;left:0;text-align:left;margin-left:1026.1pt;margin-top:155.35pt;width:166.5pt;height:157.5pt;z-index: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26;mso-column-margin:5.76pt" inset="2.88pt,2.88pt,2.88pt,2.88pt">
              <w:txbxContent>
                <w:p w:rsidR="00D75908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Congue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nihil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imperdiet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doming id quod </w:t>
                  </w:r>
                  <w:proofErr w:type="spellStart"/>
                  <w:r>
                    <w:rPr>
                      <w:sz w:val="16"/>
                      <w:szCs w:val="16"/>
                    </w:rPr>
                    <w:t>mazim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placerat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facer minim </w:t>
                  </w:r>
                  <w:proofErr w:type="spellStart"/>
                  <w:r>
                    <w:rPr>
                      <w:sz w:val="16"/>
                      <w:szCs w:val="16"/>
                    </w:rPr>
                    <w:t>veni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am </w:t>
                  </w:r>
                  <w:proofErr w:type="spellStart"/>
                  <w:r>
                    <w:rPr>
                      <w:sz w:val="16"/>
                      <w:szCs w:val="16"/>
                    </w:rPr>
                    <w:t>ut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wisi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enim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ad </w:t>
                  </w:r>
                  <w:proofErr w:type="spellStart"/>
                  <w:r>
                    <w:rPr>
                      <w:sz w:val="16"/>
                      <w:szCs w:val="16"/>
                    </w:rPr>
                    <w:t>minimeniam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sz w:val="16"/>
                      <w:szCs w:val="16"/>
                    </w:rPr>
                    <w:t>quis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erat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nostr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uexe</w:t>
                  </w:r>
                  <w:proofErr w:type="spellEnd"/>
                </w:p>
                <w:p w:rsidR="00D75908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rci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tation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ullamcorper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nostru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exerci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tation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ullam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corper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et </w:t>
                  </w:r>
                  <w:proofErr w:type="spellStart"/>
                  <w:r>
                    <w:rPr>
                      <w:sz w:val="16"/>
                      <w:szCs w:val="16"/>
                    </w:rPr>
                    <w:t>iusto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odio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dig </w:t>
                  </w:r>
                  <w:proofErr w:type="spellStart"/>
                  <w:r>
                    <w:rPr>
                      <w:sz w:val="16"/>
                      <w:szCs w:val="16"/>
                    </w:rPr>
                    <w:t>nissim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qui </w:t>
                  </w:r>
                  <w:proofErr w:type="spellStart"/>
                  <w:r>
                    <w:rPr>
                      <w:sz w:val="16"/>
                      <w:szCs w:val="16"/>
                    </w:rPr>
                    <w:t>blandit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praesent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lupta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. </w:t>
                  </w:r>
                  <w:proofErr w:type="spellStart"/>
                  <w:r>
                    <w:rPr>
                      <w:sz w:val="16"/>
                      <w:szCs w:val="16"/>
                    </w:rPr>
                    <w:t>Tummer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delenit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:rsidR="00D75908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augue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duis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dolore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te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feugait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nulla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facilisi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. Con </w:t>
                  </w:r>
                  <w:proofErr w:type="spellStart"/>
                  <w:r>
                    <w:rPr>
                      <w:sz w:val="16"/>
                      <w:szCs w:val="16"/>
                    </w:rPr>
                    <w:t>erattis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sectetuer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adip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iscing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elit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sz w:val="16"/>
                      <w:szCs w:val="16"/>
                    </w:rPr>
                    <w:t>sed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erat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diam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nonummy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nibh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magna </w:t>
                  </w:r>
                  <w:proofErr w:type="spellStart"/>
                  <w:r>
                    <w:rPr>
                      <w:sz w:val="16"/>
                      <w:szCs w:val="16"/>
                    </w:rPr>
                    <w:t>erat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y="page"/>
          </v:shape>
        </w:pict>
      </w:r>
    </w:p>
    <w:p w:rsidR="006E34DC" w:rsidRDefault="001C41C0" w:rsidP="00E55CE6">
      <w:r>
        <w:rPr>
          <w:noProof/>
        </w:rPr>
        <w:pict>
          <v:shape id="_x0000_s1139" type="#_x0000_t202" style="position:absolute;margin-left:533.5pt;margin-top:482.4pt;width:191.45pt;height:120.6pt;z-index:103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39;mso-column-margin:5.76pt" inset="2.88pt,2.88pt,2.88pt,2.88pt">
              <w:txbxContent>
                <w:p w:rsidR="00C643A1" w:rsidRPr="00C03F37" w:rsidRDefault="00A0680B" w:rsidP="00A0680B">
                  <w:pPr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</w:pP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 xml:space="preserve">  </w:t>
                  </w:r>
                  <w:r w:rsidR="00C643A1" w:rsidRPr="00C03F37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 xml:space="preserve">Your Support </w:t>
                  </w:r>
                  <w:r w:rsidR="005614DF" w:rsidRPr="005614DF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  <w:u w:val="single"/>
                    </w:rPr>
                    <w:t>TODAY</w:t>
                  </w:r>
                  <w:r w:rsidR="00C03F37" w:rsidRPr="00C03F37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 xml:space="preserve"> </w:t>
                  </w:r>
                  <w:r w:rsidR="00C643A1" w:rsidRPr="00C03F37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>will</w:t>
                  </w:r>
                </w:p>
                <w:p w:rsidR="00C643A1" w:rsidRPr="00C643A1" w:rsidRDefault="00C643A1" w:rsidP="00C643A1">
                  <w:pPr>
                    <w:jc w:val="center"/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</w:pPr>
                  <w:r w:rsidRPr="00C643A1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 xml:space="preserve">Make </w:t>
                  </w:r>
                  <w:r w:rsidR="00C03F37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>a D</w:t>
                  </w:r>
                  <w:r w:rsidRPr="00C643A1"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  <w:t>ifference</w:t>
                  </w:r>
                </w:p>
                <w:p w:rsidR="00C643A1" w:rsidRPr="00C643A1" w:rsidRDefault="00C643A1" w:rsidP="00C643A1">
                  <w:pPr>
                    <w:jc w:val="center"/>
                    <w:rPr>
                      <w:rFonts w:ascii="Myriad Pro" w:hAnsi="Myriad Pro" w:cs="Arial"/>
                      <w:b/>
                      <w:color w:val="365F91"/>
                      <w:w w:val="80"/>
                      <w:sz w:val="32"/>
                      <w:szCs w:val="32"/>
                    </w:rPr>
                  </w:pPr>
                  <w:r w:rsidRPr="00C643A1">
                    <w:rPr>
                      <w:rFonts w:ascii="Myriad Pro" w:hAnsi="Myriad Pro" w:cs="Arial"/>
                      <w:b/>
                      <w:color w:val="365F91"/>
                      <w:w w:val="80"/>
                      <w:sz w:val="32"/>
                      <w:szCs w:val="32"/>
                    </w:rPr>
                    <w:t>Donate On-line</w:t>
                  </w:r>
                </w:p>
                <w:p w:rsidR="00C643A1" w:rsidRDefault="001C41C0" w:rsidP="00C643A1">
                  <w:pPr>
                    <w:jc w:val="center"/>
                    <w:rPr>
                      <w:rFonts w:ascii="Myriad Pro" w:hAnsi="Myriad Pro" w:cs="Arial"/>
                      <w:b/>
                      <w:color w:val="365F91"/>
                      <w:w w:val="80"/>
                      <w:sz w:val="36"/>
                      <w:szCs w:val="36"/>
                    </w:rPr>
                  </w:pPr>
                  <w:hyperlink r:id="rId6" w:history="1">
                    <w:r w:rsidR="00167DDE" w:rsidRPr="005C3E05">
                      <w:rPr>
                        <w:rStyle w:val="Hyperlink"/>
                        <w:rFonts w:ascii="Myriad Pro" w:hAnsi="Myriad Pro" w:cs="Arial"/>
                        <w:b/>
                        <w:w w:val="80"/>
                        <w:sz w:val="36"/>
                        <w:szCs w:val="36"/>
                      </w:rPr>
                      <w:t>www.arielom.org</w:t>
                    </w:r>
                  </w:hyperlink>
                </w:p>
                <w:p w:rsidR="00167DDE" w:rsidRPr="0051673A" w:rsidRDefault="006649A5" w:rsidP="00C643A1">
                  <w:pPr>
                    <w:jc w:val="center"/>
                    <w:rPr>
                      <w:rFonts w:ascii="Myriad Pro" w:hAnsi="Myriad Pro"/>
                      <w:b/>
                      <w:color w:val="365F91"/>
                      <w:sz w:val="36"/>
                      <w:szCs w:val="36"/>
                    </w:rPr>
                  </w:pPr>
                  <w:r>
                    <w:rPr>
                      <w:rFonts w:ascii="Myriad Pro" w:hAnsi="Myriad Pro"/>
                      <w:b/>
                      <w:color w:val="365F91"/>
                      <w:sz w:val="36"/>
                      <w:szCs w:val="36"/>
                    </w:rPr>
                    <w:t>510.978.</w:t>
                  </w:r>
                  <w:r w:rsidR="00A0680B">
                    <w:rPr>
                      <w:rFonts w:ascii="Myriad Pro" w:hAnsi="Myriad Pro"/>
                      <w:b/>
                      <w:color w:val="365F91"/>
                      <w:sz w:val="36"/>
                      <w:szCs w:val="36"/>
                    </w:rPr>
                    <w:t>5844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91" type="#_x0000_t202" style="position:absolute;margin-left:572pt;margin-top:342pt;width:195.9pt;height:2in;z-index:62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91;mso-column-margin:5.76pt" inset="2.88pt,2.88pt,2.88pt,2.88pt">
              <w:txbxContent>
                <w:p w:rsidR="00925D6B" w:rsidRPr="00925D6B" w:rsidRDefault="00304AE9" w:rsidP="00304AE9">
                  <w:pP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</w:rPr>
                  </w:pPr>
                  <w: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52"/>
                      <w:szCs w:val="52"/>
                    </w:rPr>
                    <w:t xml:space="preserve">           </w:t>
                  </w:r>
                </w:p>
                <w:p w:rsidR="00A3219B" w:rsidRPr="00925D6B" w:rsidRDefault="002268A2" w:rsidP="00925D6B">
                  <w:pP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52"/>
                      <w:szCs w:val="52"/>
                    </w:rPr>
                  </w:pPr>
                  <w: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    </w:t>
                  </w:r>
                  <w:r w:rsidR="00BE705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 </w:t>
                  </w:r>
                  <w: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</w:t>
                  </w:r>
                  <w:r w:rsidR="00AB3620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A</w:t>
                  </w:r>
                  <w:r w:rsidR="007B19BB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riel</w:t>
                  </w:r>
                </w:p>
                <w:p w:rsidR="008920AC" w:rsidRPr="00925D6B" w:rsidRDefault="00304AE9" w:rsidP="00304AE9">
                  <w:pP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</w:pPr>
                  <w:r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 </w:t>
                  </w:r>
                  <w:r w:rsidR="00BE705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</w:t>
                  </w:r>
                  <w:r w:rsidR="00AB3620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O</w:t>
                  </w:r>
                  <w:r w:rsidR="00A3219B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utreach</w:t>
                  </w:r>
                </w:p>
                <w:p w:rsidR="00BE705B" w:rsidRDefault="00304AE9" w:rsidP="00AD283C">
                  <w:pP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</w:pPr>
                  <w:r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  </w:t>
                  </w:r>
                  <w:r w:rsidR="00BE705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 xml:space="preserve">       </w:t>
                  </w:r>
                  <w:r w:rsidR="00AB3620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M</w:t>
                  </w:r>
                  <w:r w:rsidR="00A3219B" w:rsidRPr="00925D6B"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  <w:t>ission</w:t>
                  </w:r>
                </w:p>
                <w:p w:rsidR="00D65096" w:rsidRPr="00BE705B" w:rsidRDefault="00BE705B" w:rsidP="00AD283C">
                  <w:pPr>
                    <w:rPr>
                      <w:rFonts w:ascii="Myriad Pro" w:hAnsi="Myriad Pro" w:cs="Arial"/>
                      <w:b/>
                      <w:iCs/>
                      <w:color w:val="FFFFFE"/>
                      <w:w w:val="80"/>
                      <w:sz w:val="48"/>
                      <w:szCs w:val="48"/>
                    </w:rPr>
                  </w:pPr>
                  <w:r>
                    <w:rPr>
                      <w:rFonts w:ascii="Impact" w:hAnsi="Impact"/>
                      <w:b/>
                      <w:sz w:val="48"/>
                      <w:szCs w:val="48"/>
                    </w:rPr>
                    <w:t xml:space="preserve">     </w:t>
                  </w:r>
                  <w:r w:rsidR="006F5FBB" w:rsidRPr="00BE705B">
                    <w:rPr>
                      <w:rFonts w:ascii="Impact" w:hAnsi="Impact"/>
                      <w:b/>
                      <w:sz w:val="48"/>
                      <w:szCs w:val="48"/>
                    </w:rPr>
                    <w:t>CFC# 6 9 8 7 4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line id="_x0000_s1121" style="position:absolute;z-index:90;mso-wrap-distance-left:2.88pt;mso-wrap-distance-top:2.88pt;mso-wrap-distance-right:2.88pt;mso-wrap-distance-bottom:2.88pt;mso-position-vertical-relative:page" from="572pt,342pt" to="572pt,477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72" style="position:absolute;margin-left:506pt;margin-top:342pt;width:66pt;height:135pt;z-index:43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imagedata r:id="rId7" o:title="RE9992301-IMG02" cropbottom="25400f" cropleft="36055f" cropright="11624f"/>
            <v:shadow color="#dcd6d4" color2="#dbd5d3 [rgb(219,213,211) cmyk(12.5,9.8,8.63,3.14)]"/>
            <v:path o:extrusionok="f"/>
            <o:lock v:ext="edit" aspectratio="t"/>
            <w10:wrap anchory="page"/>
          </v:rect>
        </w:pict>
      </w:r>
      <w:r>
        <w:rPr>
          <w:noProof/>
        </w:rPr>
        <w:pict>
          <v:rect id="_x0000_s1107" style="position:absolute;margin-left:506pt;margin-top:477pt;width:250.45pt;height:117.6pt;z-index:76;mso-wrap-distance-left:2.88pt;mso-wrap-distance-top:2.88pt;mso-wrap-distance-right:2.88pt;mso-wrap-distance-bottom:2.88pt;mso-position-vertical-relative:page" fillcolor="#f4ede2 [rgb(244,237,226) ink(9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75" style="position:absolute;margin-left:506pt;margin-top:531pt;width:64.05pt;height:9pt;z-index:46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120" style="position:absolute;flip:y;z-index:89;mso-wrap-distance-left:2.88pt;mso-wrap-distance-top:2.88pt;mso-wrap-distance-right:2.88pt;mso-wrap-distance-bottom:2.88pt;mso-position-vertical-relative:page" from="506pt,477pt" to="564.55pt,477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73" style="position:absolute;margin-left:572pt;margin-top:342.6pt;width:196.1pt;height:130.8pt;z-index:44;mso-wrap-distance-left:2.88pt;mso-wrap-distance-top:2.88pt;mso-wrap-distance-right:2.88pt;mso-wrap-distance-bottom:2.88pt;mso-position-vertical-relative:page" fillcolor="#548dd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  <w:lang w:eastAsia="zh-CN"/>
        </w:rPr>
        <w:pict>
          <v:shape id="_x0000_s1136" type="#_x0000_t202" style="position:absolute;margin-left:267.6pt;margin-top:419.4pt;width:221.5pt;height:162pt;z-index:10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136;mso-column-margin:5.76pt" inset="2.88pt,2.88pt,2.88pt,2.88pt">
              <w:txbxContent>
                <w:p w:rsidR="00C32CE0" w:rsidRPr="001434B8" w:rsidRDefault="001434B8" w:rsidP="001434B8">
                  <w:pPr>
                    <w:widowControl w:val="0"/>
                    <w:spacing w:line="260" w:lineRule="exact"/>
                    <w:rPr>
                      <w:rFonts w:ascii="Myriad Pro" w:hAnsi="Myriad Pro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 xml:space="preserve">         </w:t>
                  </w:r>
                  <w:r w:rsidR="00BE705B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 xml:space="preserve">         </w:t>
                  </w:r>
                  <w:r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 xml:space="preserve">    </w:t>
                  </w:r>
                  <w:r w:rsidR="00C32CE0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>A</w:t>
                  </w:r>
                  <w:r w:rsidR="007B19BB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>riel</w:t>
                  </w:r>
                  <w:r w:rsidR="00C32CE0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 xml:space="preserve"> O</w:t>
                  </w:r>
                  <w:r w:rsidR="006B518C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>utreach</w:t>
                  </w:r>
                  <w:r w:rsidR="00C32CE0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 xml:space="preserve"> M</w:t>
                  </w:r>
                  <w:r w:rsidR="006B518C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t>ission</w:t>
                  </w:r>
                  <w:r w:rsidR="006B518C" w:rsidRPr="009373B2">
                    <w:rPr>
                      <w:rFonts w:ascii="Myriad Pro" w:hAnsi="Myriad Pro"/>
                      <w:b/>
                      <w:color w:val="365F91"/>
                      <w:sz w:val="24"/>
                      <w:szCs w:val="24"/>
                    </w:rPr>
                    <w:br/>
                  </w:r>
                  <w:r w:rsidR="00352D11" w:rsidRPr="007540D7">
                    <w:rPr>
                      <w:rFonts w:ascii="Myriad Pro" w:hAnsi="Myriad Pro"/>
                      <w:b/>
                      <w:color w:val="333333"/>
                    </w:rPr>
                    <w:t xml:space="preserve">      </w:t>
                  </w:r>
                  <w:r w:rsidR="00BE705B">
                    <w:rPr>
                      <w:rFonts w:ascii="Myriad Pro" w:hAnsi="Myriad Pro"/>
                      <w:b/>
                      <w:color w:val="333333"/>
                    </w:rPr>
                    <w:t xml:space="preserve">          </w:t>
                  </w:r>
                  <w:r w:rsidR="00352D11" w:rsidRPr="007540D7">
                    <w:rPr>
                      <w:rFonts w:ascii="Myriad Pro" w:hAnsi="Myriad Pro"/>
                      <w:b/>
                      <w:color w:val="333333"/>
                    </w:rPr>
                    <w:t xml:space="preserve">   </w:t>
                  </w:r>
                  <w:r w:rsidR="00C32CE0" w:rsidRPr="007540D7">
                    <w:rPr>
                      <w:rFonts w:ascii="Myriad Pro" w:hAnsi="Myriad Pro"/>
                      <w:color w:val="333333"/>
                    </w:rPr>
                    <w:t>P</w:t>
                  </w:r>
                  <w:r w:rsidR="00167DDE" w:rsidRPr="007540D7">
                    <w:rPr>
                      <w:rFonts w:ascii="Myriad Pro" w:hAnsi="Myriad Pro"/>
                      <w:color w:val="333333"/>
                    </w:rPr>
                    <w:t xml:space="preserve"> .O. </w:t>
                  </w:r>
                  <w:r w:rsidR="00C32CE0" w:rsidRPr="007540D7">
                    <w:rPr>
                      <w:rFonts w:ascii="Myriad Pro" w:hAnsi="Myriad Pro"/>
                      <w:color w:val="333333"/>
                    </w:rPr>
                    <w:t>BOX 5035</w:t>
                  </w:r>
                  <w:r w:rsidR="006B518C" w:rsidRPr="007540D7">
                    <w:rPr>
                      <w:rFonts w:ascii="Myriad Pro" w:hAnsi="Myriad Pro"/>
                      <w:color w:val="333333"/>
                    </w:rPr>
                    <w:t xml:space="preserve">, </w:t>
                  </w:r>
                  <w:r w:rsidR="00C32CE0" w:rsidRPr="007540D7">
                    <w:rPr>
                      <w:rFonts w:ascii="Myriad Pro" w:hAnsi="Myriad Pro"/>
                      <w:color w:val="333333"/>
                    </w:rPr>
                    <w:t>O</w:t>
                  </w:r>
                  <w:r w:rsidR="006B518C" w:rsidRPr="007540D7">
                    <w:rPr>
                      <w:rFonts w:ascii="Myriad Pro" w:hAnsi="Myriad Pro"/>
                      <w:color w:val="333333"/>
                    </w:rPr>
                    <w:t>akland</w:t>
                  </w:r>
                  <w:r w:rsidR="00C32CE0" w:rsidRPr="007540D7">
                    <w:rPr>
                      <w:rFonts w:ascii="Myriad Pro" w:hAnsi="Myriad Pro"/>
                      <w:color w:val="333333"/>
                    </w:rPr>
                    <w:t>, CA 94605</w:t>
                  </w:r>
                  <w:r w:rsidR="007B19BB" w:rsidRPr="009373B2">
                    <w:rPr>
                      <w:rFonts w:ascii="Myriad Pro" w:hAnsi="Myriad Pro"/>
                      <w:color w:val="000000"/>
                      <w:sz w:val="16"/>
                      <w:szCs w:val="16"/>
                    </w:rPr>
                    <w:br/>
                  </w:r>
                  <w:r w:rsidR="00BE705B">
                    <w:rPr>
                      <w:rFonts w:ascii="Myriad Pro" w:hAnsi="Myriad Pro"/>
                      <w:color w:val="000000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Myriad Pro" w:hAnsi="Myriad Pro"/>
                      <w:color w:val="000000"/>
                      <w:sz w:val="16"/>
                      <w:szCs w:val="16"/>
                    </w:rPr>
                    <w:t xml:space="preserve">   </w:t>
                  </w:r>
                  <w:r w:rsidR="00F968AB">
                    <w:rPr>
                      <w:rFonts w:ascii="Myriad Pro" w:hAnsi="Myriad Pro"/>
                      <w:color w:val="000000"/>
                      <w:sz w:val="16"/>
                      <w:szCs w:val="16"/>
                    </w:rPr>
                    <w:t xml:space="preserve"> </w:t>
                  </w:r>
                  <w:r w:rsidR="007E441E">
                    <w:rPr>
                      <w:rFonts w:ascii="Myriad Pro" w:hAnsi="Myriad Pro"/>
                      <w:b/>
                      <w:color w:val="365F91"/>
                      <w:sz w:val="22"/>
                      <w:szCs w:val="22"/>
                    </w:rPr>
                    <w:t xml:space="preserve">Business Number </w:t>
                  </w:r>
                  <w:r w:rsidR="007E441E" w:rsidRPr="009373B2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</w:t>
                  </w:r>
                  <w:r w:rsidR="006649A5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        </w:t>
                  </w:r>
                  <w:r w:rsidR="00BE705B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     </w:t>
                  </w:r>
                  <w:r w:rsidR="006649A5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</w:t>
                  </w:r>
                  <w:r w:rsidR="007E441E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>510.978.5844</w:t>
                  </w:r>
                  <w:r w:rsidR="00DD7F31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     </w:t>
                  </w:r>
                  <w:r w:rsidR="007E441E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        </w:t>
                  </w:r>
                </w:p>
                <w:p w:rsidR="001434B8" w:rsidRDefault="001434B8" w:rsidP="001434B8">
                  <w:pPr>
                    <w:widowControl w:val="0"/>
                    <w:tabs>
                      <w:tab w:val="left" w:pos="720"/>
                    </w:tabs>
                    <w:spacing w:line="260" w:lineRule="exact"/>
                    <w:ind w:left="720" w:hanging="540"/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Myriad Pro" w:hAnsi="Myriad Pro"/>
                      <w:b/>
                      <w:color w:val="365F91"/>
                      <w:sz w:val="22"/>
                      <w:szCs w:val="22"/>
                    </w:rPr>
                    <w:t xml:space="preserve">Admin Assistance          </w:t>
                  </w:r>
                  <w:r>
                    <w:rPr>
                      <w:rFonts w:ascii="Myriad Pro" w:hAnsi="Myriad Pro"/>
                      <w:b/>
                      <w:color w:val="365F91"/>
                      <w:sz w:val="22"/>
                      <w:szCs w:val="22"/>
                    </w:rPr>
                    <w:tab/>
                  </w:r>
                  <w:r w:rsidR="007E441E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>510.635.</w:t>
                  </w:r>
                  <w:r w:rsidRPr="007540D7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>5703</w:t>
                  </w:r>
                </w:p>
                <w:p w:rsidR="009C36DF" w:rsidRDefault="001434B8" w:rsidP="00467518">
                  <w:pPr>
                    <w:widowControl w:val="0"/>
                    <w:tabs>
                      <w:tab w:val="left" w:pos="720"/>
                    </w:tabs>
                    <w:spacing w:line="260" w:lineRule="exact"/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 </w:t>
                  </w:r>
                </w:p>
                <w:p w:rsidR="006F048B" w:rsidRPr="007540D7" w:rsidRDefault="009C36DF" w:rsidP="00467518">
                  <w:pPr>
                    <w:widowControl w:val="0"/>
                    <w:tabs>
                      <w:tab w:val="left" w:pos="720"/>
                    </w:tabs>
                    <w:spacing w:line="260" w:lineRule="exact"/>
                    <w:rPr>
                      <w:rFonts w:ascii="Myriad Pro" w:hAnsi="Myriad Pro"/>
                      <w:color w:val="333333"/>
                    </w:rPr>
                  </w:pPr>
                  <w:r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</w:t>
                  </w:r>
                  <w:r w:rsidR="00BE705B"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yriad Pro" w:hAnsi="Myriad Pro"/>
                      <w:color w:val="000000"/>
                      <w:sz w:val="22"/>
                      <w:szCs w:val="22"/>
                    </w:rPr>
                    <w:t xml:space="preserve">  </w:t>
                  </w:r>
                  <w:r w:rsidR="00DD7F31" w:rsidRPr="00352D11">
                    <w:rPr>
                      <w:rFonts w:ascii="Myriad Pro" w:hAnsi="Myriad Pro"/>
                      <w:b/>
                      <w:color w:val="365F91"/>
                    </w:rPr>
                    <w:t>Emergency Assistance</w:t>
                  </w:r>
                  <w:r w:rsidR="00531861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 </w:t>
                  </w:r>
                  <w:r w:rsidR="006B518C" w:rsidRPr="00352D11">
                    <w:rPr>
                      <w:rFonts w:ascii="Myriad Pro" w:hAnsi="Myriad Pro"/>
                      <w:color w:val="000000"/>
                    </w:rPr>
                    <w:t xml:space="preserve"> </w:t>
                  </w:r>
                  <w:r w:rsidR="006F048B" w:rsidRPr="00352D11">
                    <w:rPr>
                      <w:rFonts w:ascii="Myriad Pro" w:hAnsi="Myriad Pro"/>
                      <w:color w:val="000000"/>
                    </w:rPr>
                    <w:tab/>
                  </w:r>
                  <w:r w:rsidR="00C32CE0" w:rsidRPr="007540D7">
                    <w:rPr>
                      <w:rFonts w:ascii="Myriad Pro" w:hAnsi="Myriad Pro"/>
                      <w:color w:val="333333"/>
                    </w:rPr>
                    <w:t>510.</w:t>
                  </w:r>
                  <w:r w:rsidR="007E441E">
                    <w:rPr>
                      <w:rFonts w:ascii="Myriad Pro" w:hAnsi="Myriad Pro"/>
                      <w:color w:val="333333"/>
                    </w:rPr>
                    <w:t>978.</w:t>
                  </w:r>
                  <w:r w:rsidR="00464569" w:rsidRPr="007540D7">
                    <w:rPr>
                      <w:rFonts w:ascii="Myriad Pro" w:hAnsi="Myriad Pro"/>
                      <w:color w:val="333333"/>
                    </w:rPr>
                    <w:t>5844</w:t>
                  </w:r>
                </w:p>
                <w:p w:rsidR="00467518" w:rsidRPr="00352D11" w:rsidRDefault="00BE705B" w:rsidP="00BE705B">
                  <w:pPr>
                    <w:widowControl w:val="0"/>
                    <w:tabs>
                      <w:tab w:val="left" w:pos="720"/>
                    </w:tabs>
                    <w:spacing w:line="260" w:lineRule="exact"/>
                    <w:rPr>
                      <w:rFonts w:ascii="Myriad Pro" w:hAnsi="Myriad Pro"/>
                      <w:color w:val="000000"/>
                    </w:rPr>
                  </w:pPr>
                  <w:r>
                    <w:rPr>
                      <w:rFonts w:ascii="Myriad Pro" w:hAnsi="Myriad Pro"/>
                      <w:b/>
                      <w:color w:val="365F91"/>
                    </w:rPr>
                    <w:t xml:space="preserve">     </w:t>
                  </w:r>
                  <w:r w:rsidR="00467518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Victims </w:t>
                  </w:r>
                  <w:r w:rsidR="00352D11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O. C. </w:t>
                  </w:r>
                  <w:r w:rsidR="00467518" w:rsidRPr="00352D11">
                    <w:rPr>
                      <w:rFonts w:ascii="Myriad Pro" w:hAnsi="Myriad Pro"/>
                      <w:b/>
                      <w:color w:val="365F91"/>
                    </w:rPr>
                    <w:t>Compensation</w:t>
                  </w:r>
                  <w:r w:rsidR="00467518" w:rsidRPr="00352D11">
                    <w:rPr>
                      <w:rFonts w:ascii="Myriad Pro" w:hAnsi="Myriad Pro"/>
                      <w:b/>
                      <w:color w:val="365F91"/>
                    </w:rPr>
                    <w:tab/>
                  </w:r>
                  <w:r w:rsidR="007E441E">
                    <w:rPr>
                      <w:rFonts w:ascii="Myriad Pro" w:hAnsi="Myriad Pro"/>
                      <w:color w:val="333333"/>
                    </w:rPr>
                    <w:t>800.777.</w:t>
                  </w:r>
                  <w:r w:rsidR="00467518" w:rsidRPr="007540D7">
                    <w:rPr>
                      <w:rFonts w:ascii="Myriad Pro" w:hAnsi="Myriad Pro"/>
                      <w:color w:val="333333"/>
                    </w:rPr>
                    <w:t>9779</w:t>
                  </w:r>
                </w:p>
                <w:p w:rsidR="00C32CE0" w:rsidRPr="00352D11" w:rsidRDefault="001434B8" w:rsidP="006B518C">
                  <w:pPr>
                    <w:widowControl w:val="0"/>
                    <w:tabs>
                      <w:tab w:val="left" w:pos="720"/>
                    </w:tabs>
                    <w:spacing w:line="260" w:lineRule="exact"/>
                    <w:ind w:left="720" w:hanging="540"/>
                    <w:rPr>
                      <w:rFonts w:ascii="Myriad Pro" w:hAnsi="Myriad Pro"/>
                      <w:color w:val="000000"/>
                    </w:rPr>
                  </w:pPr>
                  <w:r w:rsidRPr="00352D11">
                    <w:rPr>
                      <w:rFonts w:ascii="Myriad Pro" w:hAnsi="Myriad Pro"/>
                      <w:b/>
                      <w:color w:val="365F91"/>
                    </w:rPr>
                    <w:t xml:space="preserve">Domestic Violence       </w:t>
                  </w:r>
                  <w:r w:rsidR="00BE705B">
                    <w:rPr>
                      <w:rFonts w:ascii="Myriad Pro" w:hAnsi="Myriad Pro"/>
                      <w:b/>
                      <w:color w:val="365F91"/>
                    </w:rPr>
                    <w:t xml:space="preserve">  </w:t>
                  </w:r>
                  <w:r w:rsidRPr="00352D11">
                    <w:rPr>
                      <w:rFonts w:ascii="Myriad Pro" w:hAnsi="Myriad Pro"/>
                      <w:b/>
                      <w:color w:val="365F91"/>
                    </w:rPr>
                    <w:tab/>
                  </w:r>
                  <w:r w:rsidR="007E441E">
                    <w:rPr>
                      <w:rFonts w:ascii="Myriad Pro" w:hAnsi="Myriad Pro"/>
                      <w:color w:val="333333"/>
                    </w:rPr>
                    <w:t>800.799.</w:t>
                  </w:r>
                  <w:r w:rsidR="00467518" w:rsidRPr="007540D7">
                    <w:rPr>
                      <w:rFonts w:ascii="Myriad Pro" w:hAnsi="Myriad Pro"/>
                      <w:color w:val="333333"/>
                    </w:rPr>
                    <w:t>SAFE</w:t>
                  </w:r>
                  <w:r w:rsidR="006F048B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      </w:t>
                  </w:r>
                  <w:r w:rsidR="00C32CE0" w:rsidRPr="00352D11">
                    <w:rPr>
                      <w:rFonts w:ascii="Myriad Pro" w:hAnsi="Myriad Pro"/>
                      <w:color w:val="000000"/>
                    </w:rPr>
                    <w:t xml:space="preserve"> </w:t>
                  </w:r>
                  <w:r w:rsidR="00DD7F31" w:rsidRPr="00352D11">
                    <w:rPr>
                      <w:rFonts w:ascii="Myriad Pro" w:hAnsi="Myriad Pro"/>
                      <w:color w:val="000000"/>
                    </w:rPr>
                    <w:t xml:space="preserve"> </w:t>
                  </w:r>
                </w:p>
                <w:p w:rsidR="00C32CE0" w:rsidRPr="00352D11" w:rsidRDefault="00BE705B" w:rsidP="00BE705B">
                  <w:pPr>
                    <w:widowControl w:val="0"/>
                    <w:spacing w:line="260" w:lineRule="exact"/>
                    <w:rPr>
                      <w:rFonts w:ascii="Myriad Pro" w:hAnsi="Myriad Pro"/>
                      <w:b/>
                      <w:color w:val="365F91"/>
                    </w:rPr>
                  </w:pPr>
                  <w:r>
                    <w:rPr>
                      <w:rFonts w:ascii="Myriad Pro" w:hAnsi="Myriad Pro"/>
                      <w:b/>
                      <w:color w:val="365F91"/>
                    </w:rPr>
                    <w:t xml:space="preserve">     </w:t>
                  </w:r>
                  <w:r w:rsidR="000C037B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  </w:t>
                  </w:r>
                  <w:hyperlink r:id="rId8" w:history="1">
                    <w:r w:rsidR="00EF3D1A" w:rsidRPr="00352D11">
                      <w:rPr>
                        <w:rStyle w:val="Hyperlink"/>
                        <w:rFonts w:ascii="Myriad Pro" w:hAnsi="Myriad Pro"/>
                        <w:b/>
                        <w:color w:val="365F91"/>
                      </w:rPr>
                      <w:t>www.arielom.org</w:t>
                    </w:r>
                  </w:hyperlink>
                  <w:r w:rsidR="00EF3D1A" w:rsidRPr="00352D11">
                    <w:rPr>
                      <w:rFonts w:ascii="Myriad Pro" w:hAnsi="Myriad Pro"/>
                      <w:b/>
                      <w:color w:val="365F91"/>
                    </w:rPr>
                    <w:t xml:space="preserve"> / </w:t>
                  </w:r>
                  <w:hyperlink r:id="rId9" w:history="1">
                    <w:r w:rsidR="009C36DF" w:rsidRPr="00352D11">
                      <w:rPr>
                        <w:rStyle w:val="Hyperlink"/>
                        <w:rFonts w:ascii="Myriad Pro" w:hAnsi="Myriad Pro"/>
                        <w:b/>
                      </w:rPr>
                      <w:t>helpariel@yahoo.com</w:t>
                    </w:r>
                  </w:hyperlink>
                </w:p>
                <w:p w:rsidR="009C36DF" w:rsidRPr="007540D7" w:rsidRDefault="009C36DF" w:rsidP="009C36DF">
                  <w:pPr>
                    <w:jc w:val="center"/>
                    <w:rPr>
                      <w:b/>
                      <w:color w:val="333333"/>
                    </w:rPr>
                  </w:pPr>
                  <w:r w:rsidRPr="007540D7">
                    <w:rPr>
                      <w:b/>
                      <w:color w:val="333333"/>
                    </w:rPr>
                    <w:t>www.crime-victims.org</w:t>
                  </w:r>
                </w:p>
                <w:p w:rsidR="009C36DF" w:rsidRPr="007540D7" w:rsidRDefault="009C36DF" w:rsidP="009C36DF">
                  <w:pPr>
                    <w:widowControl w:val="0"/>
                    <w:spacing w:line="260" w:lineRule="exact"/>
                    <w:jc w:val="center"/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</w:rPr>
                  </w:pPr>
                  <w:r w:rsidRPr="005C682E">
                    <w:rPr>
                      <w:sz w:val="22"/>
                      <w:szCs w:val="22"/>
                    </w:rPr>
                    <w:t xml:space="preserve"> </w:t>
                  </w:r>
                  <w:r w:rsidR="00A0680B" w:rsidRPr="007540D7">
                    <w:rPr>
                      <w:color w:val="333333"/>
                      <w:sz w:val="22"/>
                      <w:szCs w:val="22"/>
                    </w:rPr>
                    <w:t xml:space="preserve">V.O.C. </w:t>
                  </w:r>
                  <w:r w:rsidRPr="007540D7">
                    <w:rPr>
                      <w:color w:val="333333"/>
                      <w:sz w:val="22"/>
                      <w:szCs w:val="22"/>
                    </w:rPr>
                    <w:t xml:space="preserve">project supported by </w:t>
                  </w:r>
                  <w:r w:rsidRPr="007540D7">
                    <w:rPr>
                      <w:rStyle w:val="yshortcuts"/>
                      <w:rFonts w:eastAsia="SimSun"/>
                      <w:color w:val="333333"/>
                      <w:sz w:val="22"/>
                      <w:szCs w:val="22"/>
                    </w:rPr>
                    <w:t>Office for Victims of Crime</w:t>
                  </w:r>
                  <w:r w:rsidRPr="007540D7">
                    <w:rPr>
                      <w:color w:val="333333"/>
                      <w:sz w:val="22"/>
                      <w:szCs w:val="22"/>
                    </w:rPr>
                    <w:t>, U.S. Department of Justice 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92" type="#_x0000_t202" style="position:absolute;margin-left:262.1pt;margin-top:275.4pt;width:231pt;height:3in;z-index:63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092;mso-column-margin:5.76pt" inset="2.88pt,2.88pt,2.88pt,2.88pt">
              <w:txbxContent>
                <w:p w:rsidR="00A81013" w:rsidRPr="007540D7" w:rsidRDefault="00A81013" w:rsidP="00E54190">
                  <w:pPr>
                    <w:jc w:val="center"/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</w:pPr>
                  <w:r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>It’s easier to focus</w:t>
                  </w:r>
                  <w:r w:rsidR="00A3219B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 </w:t>
                  </w:r>
                  <w:r w:rsidR="00E54190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and be productive in life </w:t>
                  </w:r>
                  <w:r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>when you’re</w:t>
                  </w:r>
                  <w:r w:rsidR="00A3219B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 in a </w:t>
                  </w:r>
                  <w:r w:rsidR="00A3219B"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secure</w:t>
                  </w:r>
                  <w:r w:rsidR="00A3219B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, </w:t>
                  </w:r>
                  <w:r w:rsidR="00A3219B"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stable</w:t>
                  </w:r>
                  <w:r w:rsidR="00A3219B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 and </w:t>
                  </w:r>
                  <w:r w:rsidR="00E54190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         </w:t>
                  </w:r>
                  <w:r w:rsidR="00A3219B"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healthy</w:t>
                  </w:r>
                  <w:r w:rsidR="00547465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 xml:space="preserve"> environment</w:t>
                  </w:r>
                  <w:r w:rsidR="00807207" w:rsidRPr="007540D7">
                    <w:rPr>
                      <w:rFonts w:ascii="Myriad Pro" w:hAnsi="Myriad Pro"/>
                      <w:iCs/>
                      <w:color w:val="333333"/>
                      <w:sz w:val="22"/>
                      <w:szCs w:val="22"/>
                    </w:rPr>
                    <w:t>.</w:t>
                  </w:r>
                  <w:r w:rsidR="00E54190" w:rsidRPr="007540D7">
                    <w:rPr>
                      <w:i/>
                      <w:iCs/>
                      <w:color w:val="333333"/>
                      <w:sz w:val="22"/>
                      <w:szCs w:val="22"/>
                    </w:rPr>
                    <w:t xml:space="preserve"> </w:t>
                  </w:r>
                </w:p>
                <w:p w:rsidR="00A81013" w:rsidRPr="007540D7" w:rsidRDefault="00807207" w:rsidP="00467518">
                  <w:pPr>
                    <w:jc w:val="center"/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</w:pPr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We help individuals</w:t>
                  </w:r>
                </w:p>
                <w:p w:rsidR="00A81013" w:rsidRPr="007540D7" w:rsidRDefault="00A81013" w:rsidP="00467518">
                  <w:pPr>
                    <w:jc w:val="center"/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</w:pPr>
                  <w:proofErr w:type="gramStart"/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identify</w:t>
                  </w:r>
                  <w:proofErr w:type="gramEnd"/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, enhance and strengthen</w:t>
                  </w:r>
                </w:p>
                <w:p w:rsidR="00A81013" w:rsidRPr="007540D7" w:rsidRDefault="00807207" w:rsidP="00467518">
                  <w:pPr>
                    <w:jc w:val="center"/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</w:pPr>
                  <w:proofErr w:type="gramStart"/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the</w:t>
                  </w:r>
                  <w:proofErr w:type="gramEnd"/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 xml:space="preserve"> positives in their</w:t>
                  </w:r>
                  <w:r w:rsidR="00547465"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 xml:space="preserve"> life</w:t>
                  </w:r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22"/>
                      <w:szCs w:val="22"/>
                    </w:rPr>
                    <w:t>.</w:t>
                  </w:r>
                </w:p>
                <w:p w:rsidR="00BF5892" w:rsidRPr="007540D7" w:rsidRDefault="00BA5889" w:rsidP="00BA5889">
                  <w:pPr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</w:pPr>
                  <w:r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 xml:space="preserve"> </w:t>
                  </w:r>
                  <w:r w:rsidR="00BF5892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>6</w:t>
                  </w:r>
                  <w:r w:rsidR="00D65096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 xml:space="preserve"> </w:t>
                  </w:r>
                  <w:r w:rsidR="00BF5892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>9</w:t>
                  </w:r>
                  <w:r w:rsidR="00D65096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 xml:space="preserve"> </w:t>
                  </w:r>
                  <w:r w:rsidR="00BF5892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>8</w:t>
                  </w:r>
                  <w:r w:rsidR="00D65096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 xml:space="preserve"> </w:t>
                  </w:r>
                  <w:r w:rsidR="00BF5892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>7</w:t>
                  </w:r>
                  <w:r w:rsidR="00D65096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 xml:space="preserve"> </w:t>
                  </w:r>
                  <w:r w:rsidR="00BF5892" w:rsidRPr="007540D7">
                    <w:rPr>
                      <w:rFonts w:ascii="Myriad Pro" w:hAnsi="Myriad Pro"/>
                      <w:b/>
                      <w:iCs/>
                      <w:color w:val="333333"/>
                      <w:sz w:val="96"/>
                      <w:szCs w:val="96"/>
                    </w:rPr>
                    <w:t>4</w:t>
                  </w:r>
                </w:p>
                <w:p w:rsidR="00467518" w:rsidRPr="00BF5892" w:rsidRDefault="00467518" w:rsidP="00BA5889">
                  <w:pPr>
                    <w:rPr>
                      <w:rFonts w:ascii="Myriad Pro" w:hAnsi="Myriad Pro"/>
                      <w:b/>
                      <w:iCs/>
                      <w:color w:val="000000"/>
                      <w:sz w:val="96"/>
                      <w:szCs w:val="96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122" type="#_x0000_t202" style="position:absolute;margin-left:267.6pt;margin-top:203.4pt;width:3in;height:1in;z-index:9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122;mso-column-margin:5.76pt" inset="2.88pt,2.88pt,2.88pt,2.88pt">
              <w:txbxContent>
                <w:p w:rsidR="00A621CC" w:rsidRPr="007540D7" w:rsidRDefault="00356E9B" w:rsidP="00A621CC">
                  <w:pPr>
                    <w:jc w:val="center"/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6"/>
                      <w:szCs w:val="36"/>
                    </w:rPr>
                  </w:pPr>
                  <w:r w:rsidRPr="007540D7"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6"/>
                      <w:szCs w:val="36"/>
                    </w:rPr>
                    <w:t xml:space="preserve">Need </w:t>
                  </w:r>
                  <w:r w:rsidR="00E54190" w:rsidRPr="007540D7"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6"/>
                      <w:szCs w:val="36"/>
                    </w:rPr>
                    <w:t>Shelter/Housing Options</w:t>
                  </w:r>
                </w:p>
                <w:p w:rsidR="006A62E5" w:rsidRPr="007540D7" w:rsidRDefault="00356E9B" w:rsidP="00A621CC">
                  <w:pPr>
                    <w:jc w:val="center"/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8"/>
                      <w:szCs w:val="38"/>
                    </w:rPr>
                  </w:pPr>
                  <w:r w:rsidRPr="007540D7"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8"/>
                      <w:szCs w:val="38"/>
                    </w:rPr>
                    <w:t xml:space="preserve">Call </w:t>
                  </w:r>
                  <w:r w:rsidR="00E54190" w:rsidRPr="007540D7">
                    <w:rPr>
                      <w:rFonts w:ascii="Myriad Pro" w:hAnsi="Myriad Pro" w:cs="Arial"/>
                      <w:b/>
                      <w:bCs/>
                      <w:iCs/>
                      <w:color w:val="333333"/>
                      <w:w w:val="80"/>
                      <w:sz w:val="38"/>
                      <w:szCs w:val="38"/>
                    </w:rPr>
                    <w:t>Our Agency</w:t>
                  </w:r>
                </w:p>
                <w:p w:rsidR="00D75908" w:rsidRPr="006A62E5" w:rsidRDefault="00A621CC" w:rsidP="00A621CC">
                  <w:pPr>
                    <w:jc w:val="center"/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40"/>
                      <w:szCs w:val="40"/>
                    </w:rPr>
                  </w:pPr>
                  <w:r w:rsidRPr="006A62E5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40"/>
                      <w:szCs w:val="40"/>
                    </w:rPr>
                    <w:t>510.</w:t>
                  </w:r>
                  <w:r w:rsidR="00EF3D1A" w:rsidRPr="006A62E5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40"/>
                      <w:szCs w:val="40"/>
                    </w:rPr>
                    <w:t>978.5844</w:t>
                  </w:r>
                </w:p>
              </w:txbxContent>
            </v:textbox>
            <w10:wrap anchory="page"/>
          </v:shape>
        </w:pict>
      </w:r>
      <w:r>
        <w:rPr>
          <w:noProof/>
          <w:lang w:eastAsia="zh-CN"/>
        </w:rPr>
        <w:pict>
          <v:shape id="_x0000_s1138" type="#_x0000_t202" style="position:absolute;margin-left:245.25pt;margin-top:30pt;width:258.45pt;height:191.4pt;z-index:102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38;mso-column-margin:5.76pt" inset="2.88pt,2.88pt,2.88pt,2.88pt">
              <w:txbxContent>
                <w:p w:rsidR="007E3A45" w:rsidRPr="002C2A7F" w:rsidRDefault="00807207" w:rsidP="00A3219B">
                  <w:pPr>
                    <w:jc w:val="center"/>
                    <w:rPr>
                      <w:rFonts w:ascii="Myriad Pro" w:hAnsi="Myriad Pro" w:cs="Arial"/>
                      <w:b/>
                      <w:iCs/>
                      <w:color w:val="365E91"/>
                      <w:w w:val="80"/>
                      <w:sz w:val="18"/>
                      <w:szCs w:val="18"/>
                    </w:rPr>
                  </w:pPr>
                  <w:r w:rsidRPr="002C2A7F">
                    <w:rPr>
                      <w:rFonts w:ascii="Myriad Pro" w:hAnsi="Myriad Pro" w:cs="Arial"/>
                      <w:b/>
                      <w:iCs/>
                      <w:color w:val="365E91"/>
                      <w:w w:val="80"/>
                      <w:sz w:val="48"/>
                      <w:szCs w:val="48"/>
                    </w:rPr>
                    <w:t xml:space="preserve">We </w:t>
                  </w:r>
                  <w:r w:rsidR="00C87D44" w:rsidRPr="002C2A7F">
                    <w:rPr>
                      <w:rFonts w:ascii="Myriad Pro" w:hAnsi="Myriad Pro" w:cs="Arial"/>
                      <w:b/>
                      <w:iCs/>
                      <w:color w:val="365E91"/>
                      <w:w w:val="80"/>
                      <w:sz w:val="48"/>
                      <w:szCs w:val="48"/>
                    </w:rPr>
                    <w:t>Assist Those Who A</w:t>
                  </w:r>
                  <w:r w:rsidRPr="002C2A7F">
                    <w:rPr>
                      <w:rFonts w:ascii="Myriad Pro" w:hAnsi="Myriad Pro" w:cs="Arial"/>
                      <w:b/>
                      <w:iCs/>
                      <w:color w:val="365E91"/>
                      <w:w w:val="80"/>
                      <w:sz w:val="48"/>
                      <w:szCs w:val="48"/>
                    </w:rPr>
                    <w:t>re</w:t>
                  </w:r>
                  <w:r w:rsidRPr="002C2A7F">
                    <w:rPr>
                      <w:rFonts w:ascii="Myriad Pro" w:hAnsi="Myriad Pro" w:cs="Arial"/>
                      <w:b/>
                      <w:iCs/>
                      <w:color w:val="365E91"/>
                      <w:w w:val="80"/>
                      <w:sz w:val="18"/>
                      <w:szCs w:val="18"/>
                    </w:rPr>
                    <w:t xml:space="preserve"> </w:t>
                  </w:r>
                </w:p>
                <w:p w:rsidR="007E3A45" w:rsidRPr="00EF390D" w:rsidRDefault="007F7BFC" w:rsidP="007E3A45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</w:pP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Need Shelter or Other Housing Options</w:t>
                  </w:r>
                </w:p>
                <w:p w:rsidR="007E3A45" w:rsidRPr="00EF390D" w:rsidRDefault="00807207" w:rsidP="00C97E3F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</w:pPr>
                  <w:r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Victim</w:t>
                  </w:r>
                  <w:r w:rsidR="00C97E3F"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s</w:t>
                  </w:r>
                  <w:r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of Crime</w:t>
                  </w:r>
                  <w:r w:rsidR="007F7BFC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 </w:t>
                  </w:r>
                </w:p>
                <w:p w:rsidR="007E3A45" w:rsidRPr="00EF390D" w:rsidRDefault="00F963F4" w:rsidP="007E3A45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</w:pPr>
                  <w:r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Trying to Get</w:t>
                  </w:r>
                  <w:r w:rsidR="0082573E"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Their </w:t>
                  </w:r>
                  <w:r w:rsidR="00807207"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Life Together</w:t>
                  </w:r>
                </w:p>
                <w:p w:rsidR="007E3A45" w:rsidRPr="00EF390D" w:rsidRDefault="00807207" w:rsidP="007E3A45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</w:pPr>
                  <w:r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Graduating from Rehab</w:t>
                  </w:r>
                  <w:r w:rsidR="00E54190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</w:t>
                  </w:r>
                </w:p>
                <w:p w:rsidR="00807207" w:rsidRPr="00EF390D" w:rsidRDefault="00C97E3F" w:rsidP="00D4118F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</w:pPr>
                  <w:r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Need to save money</w:t>
                  </w:r>
                  <w:r w:rsidR="00D4118F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and pursue goals</w:t>
                  </w:r>
                </w:p>
                <w:p w:rsidR="00EF390D" w:rsidRPr="00EF390D" w:rsidRDefault="00AB7879" w:rsidP="007E3A45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8"/>
                      <w:szCs w:val="28"/>
                    </w:rPr>
                  </w:pP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Wanting to avoid </w:t>
                  </w:r>
                  <w:r w:rsidR="00E54190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“</w:t>
                  </w:r>
                  <w:r w:rsidRPr="00E54190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  <w:u w:val="single"/>
                    </w:rPr>
                    <w:t>high</w:t>
                  </w:r>
                  <w:r w:rsidR="00E54190" w:rsidRPr="00B504AF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”</w:t>
                  </w:r>
                  <w:r w:rsidRPr="00B504AF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hotel</w:t>
                  </w:r>
                  <w:r w:rsidR="00552549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and food</w:t>
                  </w:r>
                  <w:r w:rsidR="00EF390D" w:rsidRP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</w:t>
                  </w:r>
                  <w:r w:rsidR="00552549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</w:t>
                  </w:r>
                  <w:r w:rsid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    </w:t>
                  </w:r>
                </w:p>
                <w:p w:rsidR="00EF390D" w:rsidRDefault="00D4118F" w:rsidP="00D4118F">
                  <w:pPr>
                    <w:spacing w:before="40"/>
                    <w:ind w:left="36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8"/>
                      <w:szCs w:val="28"/>
                    </w:rPr>
                  </w:pP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     </w:t>
                  </w:r>
                  <w:proofErr w:type="gramStart"/>
                  <w:r w:rsidR="00AB7879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cost</w:t>
                  </w:r>
                  <w:proofErr w:type="gramEnd"/>
                  <w:r w:rsidR="00AB7879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 xml:space="preserve"> </w:t>
                  </w:r>
                  <w:r w:rsidR="00552549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while in t</w:t>
                  </w:r>
                  <w:r w:rsidR="00EF390D">
                    <w:rPr>
                      <w:rFonts w:ascii="Myriad Pro" w:hAnsi="Myriad Pro" w:cs="Arial"/>
                      <w:b/>
                      <w:color w:val="365F91"/>
                      <w:w w:val="80"/>
                      <w:sz w:val="26"/>
                      <w:szCs w:val="26"/>
                    </w:rPr>
                    <w:t>ransition</w:t>
                  </w:r>
                </w:p>
                <w:p w:rsidR="00EF390D" w:rsidRPr="00EF390D" w:rsidRDefault="00D4118F" w:rsidP="007E3A45">
                  <w:pPr>
                    <w:numPr>
                      <w:ilvl w:val="0"/>
                      <w:numId w:val="11"/>
                    </w:numPr>
                    <w:spacing w:before="40"/>
                    <w:ind w:left="360" w:firstLine="270"/>
                    <w:jc w:val="both"/>
                    <w:rPr>
                      <w:rFonts w:ascii="Myriad Pro" w:hAnsi="Myriad Pro" w:cs="Arial"/>
                      <w:b/>
                      <w:color w:val="365F91"/>
                      <w:w w:val="80"/>
                      <w:sz w:val="28"/>
                      <w:szCs w:val="28"/>
                    </w:rPr>
                  </w:pPr>
                  <w:r>
                    <w:rPr>
                      <w:rFonts w:ascii="Myriad Pro" w:hAnsi="Myriad Pro" w:cs="Arial"/>
                      <w:b/>
                      <w:color w:val="365F91"/>
                      <w:w w:val="80"/>
                      <w:sz w:val="28"/>
                      <w:szCs w:val="28"/>
                    </w:rPr>
                    <w:t>In school, etc……..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87" type="#_x0000_t202" style="position:absolute;margin-left:-5.5pt;margin-top:54pt;width:245.6pt;height:320.4pt;z-index:5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87;mso-column-margin:5.76pt" inset="2.88pt,2.88pt,2.88pt,2.88pt">
              <w:txbxContent>
                <w:p w:rsidR="00AB3620" w:rsidRPr="009373B2" w:rsidRDefault="007E3A45" w:rsidP="00C32CE0">
                  <w:pPr>
                    <w:spacing w:after="80"/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</w:pPr>
                  <w:r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Donations</w:t>
                  </w:r>
                </w:p>
                <w:p w:rsidR="00DD026E" w:rsidRPr="005558D0" w:rsidRDefault="00922F93" w:rsidP="0082410C">
                  <w:pPr>
                    <w:spacing w:after="80"/>
                    <w:jc w:val="both"/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Ariel Outreach </w:t>
                  </w:r>
                  <w:r w:rsidR="00AB362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Mission is a </w:t>
                  </w:r>
                  <w:r w:rsidR="006C7D6F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non-profit organization with a </w:t>
                  </w:r>
                  <w:r w:rsidR="00AB362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5</w:t>
                  </w:r>
                  <w:r w:rsidR="00861B7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01</w:t>
                  </w:r>
                  <w:r w:rsidR="00861B74" w:rsidRPr="007540D7">
                    <w:rPr>
                      <w:rFonts w:ascii="Arial" w:hAnsi="Arial" w:cs="Arial"/>
                      <w:color w:val="333333"/>
                      <w:sz w:val="21"/>
                      <w:szCs w:val="21"/>
                    </w:rPr>
                    <w:t>©</w:t>
                  </w:r>
                  <w:r w:rsidR="007E3A45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3. </w:t>
                  </w:r>
                  <w:r w:rsidR="00AE7E6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Your donations go towards </w:t>
                  </w:r>
                  <w:r w:rsidR="00FB0C7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general</w:t>
                  </w:r>
                  <w:r w:rsidR="007E3A45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</w:t>
                  </w:r>
                  <w:r w:rsidR="00861B7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operating expenses, </w:t>
                  </w:r>
                  <w:r w:rsidR="007E3A45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supplies</w:t>
                  </w:r>
                  <w:r w:rsidR="00861B7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, pro</w:t>
                  </w: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-</w:t>
                  </w:r>
                  <w:r w:rsidR="00861B7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grams and </w:t>
                  </w: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services.  </w:t>
                  </w:r>
                  <w:r w:rsidR="00FB0C7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Ariel has a </w:t>
                  </w:r>
                  <w:r w:rsidR="00261737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great</w:t>
                  </w:r>
                  <w:r w:rsidR="00FB0C7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vo</w:t>
                  </w:r>
                  <w:r w:rsidR="00AE7E6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lunteer base so that your </w:t>
                  </w: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donations go directly to the </w:t>
                  </w:r>
                  <w:r w:rsidR="00FB0C70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organization.</w:t>
                  </w: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</w:t>
                  </w:r>
                  <w:r w:rsidR="00DD026E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  <w:u w:val="single"/>
                    </w:rPr>
                    <w:t>We have no salaried</w:t>
                  </w:r>
                  <w:r w:rsidR="006C7D6F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  <w:u w:val="single"/>
                    </w:rPr>
                    <w:t xml:space="preserve"> staff</w:t>
                  </w:r>
                  <w:r w:rsidR="00F21401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  <w:u w:val="single"/>
                    </w:rPr>
                    <w:t xml:space="preserve"> or employees</w:t>
                  </w:r>
                  <w:r w:rsidR="00AE7E64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</w:rPr>
                    <w:t xml:space="preserve">. </w:t>
                  </w:r>
                  <w:r w:rsidR="0082410C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</w:rPr>
                    <w:t xml:space="preserve"> </w:t>
                  </w:r>
                  <w:r w:rsidR="005B6242" w:rsidRPr="005558D0">
                    <w:rPr>
                      <w:rFonts w:ascii="Myriad Pro" w:hAnsi="Myriad Pro"/>
                      <w:b/>
                      <w:color w:val="333333"/>
                      <w:sz w:val="21"/>
                      <w:szCs w:val="21"/>
                    </w:rPr>
                    <w:t xml:space="preserve"> </w:t>
                  </w:r>
                </w:p>
                <w:p w:rsidR="00861B74" w:rsidRPr="007540D7" w:rsidRDefault="00AB3620" w:rsidP="0082410C">
                  <w:pPr>
                    <w:spacing w:after="80"/>
                    <w:jc w:val="both"/>
                    <w:rPr>
                      <w:rFonts w:ascii="Myriad Pro" w:hAnsi="Myriad Pro"/>
                      <w:color w:val="333333"/>
                      <w:sz w:val="10"/>
                      <w:szCs w:val="10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Your gen</w:t>
                  </w:r>
                  <w:r w:rsidR="00F21401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erous </w:t>
                  </w:r>
                  <w:proofErr w:type="gramStart"/>
                  <w:r w:rsidR="00F21401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support </w:t>
                  </w:r>
                  <w:r w:rsidR="007847C3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assist</w:t>
                  </w:r>
                  <w:proofErr w:type="gramEnd"/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us in building stronger lives</w:t>
                  </w:r>
                  <w:r w:rsidR="00922F93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, families and communities.  </w:t>
                  </w:r>
                  <w:r w:rsidR="00861B7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It also helps</w:t>
                  </w:r>
                  <w:r w:rsidR="003042EF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to </w:t>
                  </w:r>
                  <w:r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create po</w:t>
                  </w:r>
                  <w:r w:rsidR="003042EF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sitive change in the lives </w:t>
                  </w:r>
                  <w:r w:rsidR="00AE7E64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of</w:t>
                  </w:r>
                  <w:r w:rsidR="003042EF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 xml:space="preserve"> those most at risk</w:t>
                  </w:r>
                  <w:r w:rsidR="0082410C" w:rsidRPr="007540D7">
                    <w:rPr>
                      <w:rFonts w:ascii="Myriad Pro" w:hAnsi="Myriad Pro"/>
                      <w:color w:val="333333"/>
                      <w:sz w:val="21"/>
                      <w:szCs w:val="21"/>
                    </w:rPr>
                    <w:t>.</w:t>
                  </w:r>
                </w:p>
                <w:p w:rsidR="00AB3620" w:rsidRPr="005614DF" w:rsidRDefault="007E3A45" w:rsidP="00C32CE0">
                  <w:pPr>
                    <w:spacing w:after="80"/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</w:pPr>
                  <w:r w:rsidRPr="005614DF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Contributions</w:t>
                  </w:r>
                  <w:r w:rsidR="00CC5A6E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 xml:space="preserve"> - </w:t>
                  </w:r>
                  <w:r w:rsidR="00CC5A6E" w:rsidRPr="00CC5A6E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Donate Today</w:t>
                  </w:r>
                </w:p>
                <w:p w:rsidR="00DB3208" w:rsidRPr="007540D7" w:rsidRDefault="004C4865" w:rsidP="00AB3620">
                  <w:pPr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</w:pP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Federal Employees can give through the</w:t>
                  </w:r>
                </w:p>
                <w:p w:rsidR="004C4865" w:rsidRPr="007540D7" w:rsidRDefault="004C4865" w:rsidP="00AB3620">
                  <w:pPr>
                    <w:rPr>
                      <w:rFonts w:ascii="Myriad Pro" w:hAnsi="Myriad Pro"/>
                      <w:b/>
                      <w:color w:val="333333"/>
                      <w:sz w:val="28"/>
                      <w:szCs w:val="28"/>
                    </w:rPr>
                  </w:pP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Combined </w:t>
                  </w: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  <w:u w:val="single"/>
                    </w:rPr>
                    <w:t>Feder</w:t>
                  </w:r>
                  <w:r w:rsidR="00C8481D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  <w:u w:val="single"/>
                    </w:rPr>
                    <w:t>al</w:t>
                  </w:r>
                  <w:r w:rsidR="00C8481D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 Campaign</w:t>
                  </w:r>
                  <w:r w:rsidR="001976DE" w:rsidRPr="007540D7">
                    <w:rPr>
                      <w:rFonts w:ascii="Myriad Pro" w:hAnsi="Myriad Pro"/>
                      <w:b/>
                      <w:color w:val="333333"/>
                      <w:sz w:val="32"/>
                      <w:szCs w:val="32"/>
                    </w:rPr>
                    <w:t xml:space="preserve"> </w:t>
                  </w:r>
                  <w:r w:rsidR="00C8481D" w:rsidRPr="007540D7">
                    <w:rPr>
                      <w:rFonts w:ascii="Impact" w:hAnsi="Impact"/>
                      <w:color w:val="333333"/>
                      <w:sz w:val="48"/>
                      <w:szCs w:val="48"/>
                      <w:u w:val="single"/>
                    </w:rPr>
                    <w:t>6 9 8 7 4</w:t>
                  </w:r>
                </w:p>
                <w:p w:rsidR="007370AB" w:rsidRPr="007540D7" w:rsidRDefault="007370AB" w:rsidP="00AB3620">
                  <w:pPr>
                    <w:rPr>
                      <w:rFonts w:ascii="Myriad Pro" w:hAnsi="Myriad Pro"/>
                      <w:b/>
                      <w:color w:val="333333"/>
                      <w:sz w:val="10"/>
                      <w:szCs w:val="10"/>
                    </w:rPr>
                  </w:pPr>
                </w:p>
                <w:p w:rsidR="007370AB" w:rsidRPr="00CE3A1A" w:rsidRDefault="007370AB" w:rsidP="00AB3620">
                  <w:pPr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</w:pPr>
                  <w:r w:rsidRPr="00CE3A1A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  <w:u w:val="single"/>
                    </w:rPr>
                    <w:t>City/C</w:t>
                  </w:r>
                  <w:r w:rsidR="003F6A1E" w:rsidRPr="00CE3A1A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  <w:u w:val="single"/>
                    </w:rPr>
                    <w:t xml:space="preserve">ounty Employees </w:t>
                  </w:r>
                  <w:proofErr w:type="gramStart"/>
                  <w:r w:rsidR="00CE3A1A" w:rsidRPr="00CE3A1A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  <w:u w:val="single"/>
                    </w:rPr>
                    <w:t>Only</w:t>
                  </w:r>
                  <w:proofErr w:type="gramEnd"/>
                  <w:r w:rsidR="00CE3A1A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 xml:space="preserve"> </w:t>
                  </w:r>
                  <w:r w:rsidR="003F6A1E" w:rsidRPr="007540D7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>can give</w:t>
                  </w:r>
                  <w:r w:rsidRPr="007540D7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 xml:space="preserve"> to our designated</w:t>
                  </w: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 </w:t>
                  </w:r>
                  <w:r w:rsidR="00CE3A1A">
                    <w:rPr>
                      <w:rFonts w:ascii="Myriad Pro" w:hAnsi="Myriad Pro"/>
                      <w:color w:val="333333"/>
                      <w:sz w:val="22"/>
                      <w:szCs w:val="22"/>
                    </w:rPr>
                    <w:t># 242</w:t>
                  </w:r>
                </w:p>
                <w:p w:rsidR="007847C3" w:rsidRPr="005B6242" w:rsidRDefault="007847C3" w:rsidP="00AB3620">
                  <w:pPr>
                    <w:rPr>
                      <w:rFonts w:ascii="Myriad Pro" w:hAnsi="Myriad Pro"/>
                      <w:sz w:val="10"/>
                      <w:szCs w:val="10"/>
                    </w:rPr>
                  </w:pPr>
                </w:p>
                <w:p w:rsidR="007847C3" w:rsidRPr="007540D7" w:rsidRDefault="007847C3" w:rsidP="00AB3620">
                  <w:pPr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</w:pP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Private Donors &amp; Supporters can</w:t>
                  </w:r>
                  <w:r w:rsidR="00EC4E5D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:</w:t>
                  </w: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 </w:t>
                  </w:r>
                </w:p>
                <w:p w:rsidR="007370AB" w:rsidRPr="007370AB" w:rsidRDefault="007370AB" w:rsidP="00AB3620">
                  <w:pPr>
                    <w:rPr>
                      <w:rFonts w:ascii="Myriad Pro" w:hAnsi="Myriad Pro"/>
                      <w:sz w:val="10"/>
                      <w:szCs w:val="10"/>
                    </w:rPr>
                  </w:pPr>
                </w:p>
                <w:p w:rsidR="007370AB" w:rsidRPr="007370AB" w:rsidRDefault="003F6A1E" w:rsidP="00AB3620">
                  <w:pPr>
                    <w:rPr>
                      <w:rFonts w:ascii="Myriad Pro" w:hAnsi="Myriad Pro"/>
                      <w:b/>
                      <w:sz w:val="22"/>
                      <w:szCs w:val="22"/>
                    </w:rPr>
                  </w:pP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Donate </w:t>
                  </w:r>
                  <w:r w:rsidR="007370AB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On-line </w:t>
                  </w:r>
                  <w:proofErr w:type="gramStart"/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@</w:t>
                  </w:r>
                  <w:r>
                    <w:rPr>
                      <w:rFonts w:ascii="Myriad Pro" w:hAnsi="Myriad Pro"/>
                      <w:b/>
                      <w:sz w:val="22"/>
                      <w:szCs w:val="22"/>
                    </w:rPr>
                    <w:t xml:space="preserve">  </w:t>
                  </w:r>
                  <w:proofErr w:type="gramEnd"/>
                  <w:r w:rsidR="001C41C0" w:rsidRPr="00121928">
                    <w:rPr>
                      <w:rFonts w:ascii="Myriad Pro" w:hAnsi="Myriad Pro"/>
                      <w:b/>
                      <w:color w:val="2D5F91"/>
                      <w:sz w:val="22"/>
                      <w:szCs w:val="22"/>
                    </w:rPr>
                    <w:fldChar w:fldCharType="begin"/>
                  </w:r>
                  <w:r w:rsidR="007370AB" w:rsidRPr="00121928">
                    <w:rPr>
                      <w:rFonts w:ascii="Myriad Pro" w:hAnsi="Myriad Pro"/>
                      <w:b/>
                      <w:color w:val="2D5F91"/>
                      <w:sz w:val="22"/>
                      <w:szCs w:val="22"/>
                    </w:rPr>
                    <w:instrText xml:space="preserve"> HYPERLINK "http://www.arielom.org" </w:instrText>
                  </w:r>
                  <w:r w:rsidR="001C41C0" w:rsidRPr="00121928">
                    <w:rPr>
                      <w:rFonts w:ascii="Myriad Pro" w:hAnsi="Myriad Pro"/>
                      <w:b/>
                      <w:color w:val="2D5F91"/>
                      <w:sz w:val="22"/>
                      <w:szCs w:val="22"/>
                    </w:rPr>
                    <w:fldChar w:fldCharType="separate"/>
                  </w:r>
                  <w:r w:rsidR="007370AB" w:rsidRPr="00121928">
                    <w:rPr>
                      <w:rStyle w:val="Hyperlink"/>
                      <w:rFonts w:ascii="Myriad Pro" w:hAnsi="Myriad Pro"/>
                      <w:b/>
                      <w:color w:val="2D5F91"/>
                      <w:sz w:val="22"/>
                      <w:szCs w:val="22"/>
                    </w:rPr>
                    <w:t>www.arielom.org</w:t>
                  </w:r>
                  <w:r w:rsidR="001C41C0" w:rsidRPr="00121928">
                    <w:rPr>
                      <w:rFonts w:ascii="Myriad Pro" w:hAnsi="Myriad Pro"/>
                      <w:b/>
                      <w:color w:val="2D5F91"/>
                      <w:sz w:val="22"/>
                      <w:szCs w:val="22"/>
                    </w:rPr>
                    <w:fldChar w:fldCharType="end"/>
                  </w:r>
                  <w:r w:rsidR="00C8481D">
                    <w:rPr>
                      <w:rFonts w:ascii="Myriad Pro" w:hAnsi="Myriad Pro"/>
                      <w:b/>
                      <w:sz w:val="22"/>
                      <w:szCs w:val="22"/>
                    </w:rPr>
                    <w:t xml:space="preserve"> </w:t>
                  </w:r>
                  <w:r w:rsidR="007847C3">
                    <w:rPr>
                      <w:rFonts w:ascii="Myriad Pro" w:hAnsi="Myriad Pro"/>
                      <w:b/>
                      <w:sz w:val="22"/>
                      <w:szCs w:val="22"/>
                    </w:rPr>
                    <w:t xml:space="preserve"> </w:t>
                  </w:r>
                  <w:r w:rsidR="007847C3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or</w:t>
                  </w:r>
                </w:p>
                <w:p w:rsidR="007370AB" w:rsidRPr="007370AB" w:rsidRDefault="007370AB" w:rsidP="00AB3620">
                  <w:pPr>
                    <w:rPr>
                      <w:rFonts w:ascii="Myriad Pro" w:hAnsi="Myriad Pro"/>
                      <w:sz w:val="10"/>
                      <w:szCs w:val="10"/>
                    </w:rPr>
                  </w:pPr>
                </w:p>
                <w:p w:rsidR="007370AB" w:rsidRPr="00925D6B" w:rsidRDefault="007370AB" w:rsidP="00AB3620">
                  <w:pPr>
                    <w:rPr>
                      <w:rFonts w:ascii="Myriad Pro" w:hAnsi="Myriad Pro"/>
                      <w:b/>
                      <w:color w:val="333333"/>
                      <w:sz w:val="44"/>
                      <w:szCs w:val="44"/>
                    </w:rPr>
                  </w:pP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>Mail</w:t>
                  </w:r>
                  <w:r w:rsidR="00C8481D"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 to</w:t>
                  </w:r>
                  <w:r w:rsidRPr="007540D7">
                    <w:rPr>
                      <w:rFonts w:ascii="Myriad Pro" w:hAnsi="Myriad Pro"/>
                      <w:b/>
                      <w:color w:val="333333"/>
                      <w:sz w:val="22"/>
                      <w:szCs w:val="22"/>
                    </w:rPr>
                    <w:t xml:space="preserve">: </w:t>
                  </w:r>
                  <w:smartTag w:uri="urn:schemas-microsoft-com:office:smarttags" w:element="address">
                    <w:smartTag w:uri="urn:schemas-microsoft-com:office:smarttags" w:element="Street">
                      <w:r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>P.</w:t>
                      </w:r>
                      <w:r w:rsidR="00E616CF"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 xml:space="preserve"> </w:t>
                      </w:r>
                      <w:r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>O. Box 5035</w:t>
                      </w:r>
                    </w:smartTag>
                    <w:r w:rsidRPr="007540D7">
                      <w:rPr>
                        <w:rFonts w:ascii="Myriad Pro" w:hAnsi="Myriad Pro"/>
                        <w:b/>
                        <w:color w:val="333333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City">
                      <w:r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>Oakland</w:t>
                      </w:r>
                    </w:smartTag>
                    <w:r w:rsidRPr="007540D7">
                      <w:rPr>
                        <w:rFonts w:ascii="Myriad Pro" w:hAnsi="Myriad Pro"/>
                        <w:b/>
                        <w:color w:val="333333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ate">
                      <w:r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>CA</w:t>
                      </w:r>
                    </w:smartTag>
                    <w:r w:rsidRPr="007540D7">
                      <w:rPr>
                        <w:rFonts w:ascii="Myriad Pro" w:hAnsi="Myriad Pro"/>
                        <w:b/>
                        <w:color w:val="333333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ostalCode">
                      <w:r w:rsidRPr="007540D7">
                        <w:rPr>
                          <w:rFonts w:ascii="Myriad Pro" w:hAnsi="Myriad Pro"/>
                          <w:b/>
                          <w:color w:val="333333"/>
                          <w:sz w:val="22"/>
                          <w:szCs w:val="22"/>
                        </w:rPr>
                        <w:t>94605</w:t>
                      </w:r>
                    </w:smartTag>
                  </w:smartTag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142" type="#_x0000_t202" style="position:absolute;margin-left:630.6pt;margin-top:302.4pt;width:144.4pt;height:36pt;z-index:105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42;mso-column-margin:5.76pt" inset="2.88pt,2.88pt,2.88pt,2.88pt">
              <w:txbxContent>
                <w:p w:rsidR="0091635A" w:rsidRDefault="00F500D4" w:rsidP="00467616">
                  <w:pPr>
                    <w:rPr>
                      <w:rFonts w:ascii="Impact" w:hAnsi="Impact" w:cs="Arial"/>
                      <w:bCs/>
                      <w:iCs/>
                      <w:color w:val="auto"/>
                      <w:w w:val="80"/>
                      <w:sz w:val="24"/>
                      <w:szCs w:val="24"/>
                    </w:rPr>
                  </w:pPr>
                  <w:r>
                    <w:rPr>
                      <w:rFonts w:ascii="Impact" w:hAnsi="Impact" w:cs="Arial"/>
                      <w:bCs/>
                      <w:iCs/>
                      <w:color w:val="auto"/>
                      <w:w w:val="80"/>
                      <w:sz w:val="24"/>
                      <w:szCs w:val="24"/>
                    </w:rPr>
                    <w:t xml:space="preserve">   </w:t>
                  </w:r>
                </w:p>
                <w:p w:rsidR="00467616" w:rsidRPr="00CE663B" w:rsidRDefault="00467616" w:rsidP="00467616">
                  <w:pPr>
                    <w:rPr>
                      <w:rFonts w:ascii="Impact" w:hAnsi="Impact"/>
                      <w:color w:val="FFFFFF"/>
                      <w:sz w:val="24"/>
                      <w:szCs w:val="24"/>
                    </w:rPr>
                  </w:pPr>
                  <w:proofErr w:type="spellStart"/>
                  <w:r w:rsidRPr="00CE663B">
                    <w:rPr>
                      <w:rFonts w:ascii="Impact" w:hAnsi="Impact" w:cs="Arial"/>
                      <w:bCs/>
                      <w:iCs/>
                      <w:color w:val="FFFFFF"/>
                      <w:w w:val="80"/>
                      <w:sz w:val="24"/>
                      <w:szCs w:val="24"/>
                    </w:rPr>
                    <w:t>Dalhia</w:t>
                  </w:r>
                  <w:proofErr w:type="spellEnd"/>
                  <w:r w:rsidRPr="00CE663B">
                    <w:rPr>
                      <w:rFonts w:ascii="Impact" w:hAnsi="Impact" w:cs="Arial"/>
                      <w:bCs/>
                      <w:iCs/>
                      <w:color w:val="FFFFFF"/>
                      <w:w w:val="8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E663B">
                    <w:rPr>
                      <w:rFonts w:ascii="Impact" w:hAnsi="Impact" w:cs="Arial"/>
                      <w:bCs/>
                      <w:iCs/>
                      <w:color w:val="FFFFFF"/>
                      <w:w w:val="80"/>
                      <w:sz w:val="24"/>
                      <w:szCs w:val="24"/>
                    </w:rPr>
                    <w:t>Sorio</w:t>
                  </w:r>
                  <w:proofErr w:type="spellEnd"/>
                  <w:r w:rsidRPr="00CE663B">
                    <w:rPr>
                      <w:rFonts w:ascii="Impact" w:hAnsi="Impact" w:cs="Arial"/>
                      <w:bCs/>
                      <w:iCs/>
                      <w:color w:val="FFFFFF"/>
                      <w:w w:val="80"/>
                      <w:sz w:val="24"/>
                      <w:szCs w:val="24"/>
                    </w:rPr>
                    <w:t xml:space="preserve"> &amp; </w:t>
                  </w:r>
                  <w:r w:rsidR="00A94994" w:rsidRPr="00CE663B">
                    <w:rPr>
                      <w:rFonts w:ascii="Impact" w:hAnsi="Impact" w:cs="Arial"/>
                      <w:bCs/>
                      <w:iCs/>
                      <w:color w:val="FFFFFF"/>
                      <w:w w:val="80"/>
                      <w:sz w:val="24"/>
                      <w:szCs w:val="24"/>
                    </w:rPr>
                    <w:t>Family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rect id="_x0000_s1113" style="position:absolute;margin-left:748.65pt;margin-top:575.15pt;width:19.45pt;height:19.45pt;z-index:82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112" style="position:absolute;margin-left:748.65pt;margin-top:555.6pt;width:19.45pt;height:19.45pt;z-index:81;mso-wrap-distance-left:2.88pt;mso-wrap-distance-top:2.88pt;mso-wrap-distance-right:2.88pt;mso-wrap-distance-bottom:2.88pt;mso-position-vertical-relative:page" fillcolor="#c2d69b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111" style="position:absolute;margin-left:748.65pt;margin-top:536.1pt;width:19.45pt;height:19.45pt;z-index:80;mso-wrap-distance-left:2.88pt;mso-wrap-distance-top:2.88pt;mso-wrap-distance-right:2.88pt;mso-wrap-distance-bottom:2.88pt;mso-position-vertical-relative:page" fillcolor="#d9959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110" style="position:absolute;margin-left:748.65pt;margin-top:516.6pt;width:19.45pt;height:19.45pt;z-index:79;mso-wrap-distance-left:2.88pt;mso-wrap-distance-top:2.88pt;mso-wrap-distance-right:2.88pt;mso-wrap-distance-bottom:2.88pt;mso-position-vertical-relative:page" fillcolor="#b2a1c7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109" style="position:absolute;margin-left:748.65pt;margin-top:497.1pt;width:19.45pt;height:19.45pt;z-index:78;mso-wrap-distance-left:2.88pt;mso-wrap-distance-top:2.88pt;mso-wrap-distance-right:2.88pt;mso-wrap-distance-bottom:2.88pt;mso-position-vertical-relative:page" fillcolor="#548dd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108" style="position:absolute;margin-left:748.65pt;margin-top:477.6pt;width:19.45pt;height:19.45pt;z-index:77;mso-wrap-distance-left:2.88pt;mso-wrap-distance-top:2.88pt;mso-wrap-distance-right:2.88pt;mso-wrap-distance-bottom:2.88pt;mso-position-vertical-relative:page" fillcolor="#c6d9f1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106" style="position:absolute;z-index:75;mso-wrap-distance-left:2.88pt;mso-wrap-distance-top:2.88pt;mso-wrap-distance-right:2.88pt;mso-wrap-distance-bottom:2.88pt;mso-position-vertical-relative:page" from="198pt,378pt" to="198pt,49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shape id="_x0000_s1140" type="#_x0000_t75" style="position:absolute;margin-left:0;margin-top:348.5pt;width:198pt;height:117pt;z-index:104">
            <v:imagedata r:id="rId10" o:title="New Picture"/>
          </v:shape>
        </w:pict>
      </w:r>
      <w:r>
        <w:rPr>
          <w:noProof/>
        </w:rPr>
        <w:pict>
          <v:line id="_x0000_s1099" style="position:absolute;z-index:69;mso-wrap-distance-left:2.88pt;mso-wrap-distance-top:2.88pt;mso-wrap-distance-right:2.88pt;mso-wrap-distance-bottom:2.88pt;mso-position-vertical-relative:page" from="198pt,378pt" to="240.95pt,378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94" style="position:absolute;margin-left:198.45pt;margin-top:378pt;width:42.95pt;height:22.4pt;z-index:64;mso-wrap-distance-left:2.88pt;mso-wrap-distance-top:2.88pt;mso-wrap-distance-right:2.88pt;mso-wrap-distance-bottom:2.88pt;mso-position-vertical-relative:page" fillcolor="#c2d69b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98" style="position:absolute;margin-left:198pt;margin-top:459pt;width:42.95pt;height:19.3pt;z-index:68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88" style="position:absolute;margin-left:0;margin-top:495pt;width:240.95pt;height:108pt;z-index:59;mso-wrap-distance-left:2.88pt;mso-wrap-distance-top:2.88pt;mso-wrap-distance-right:2.88pt;mso-wrap-distance-bottom:2.88pt;mso-position-vertical-relative:page" fillcolor="#f4ede2 [rgb(244,237,226) ink(9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shape id="_x0000_s1123" type="#_x0000_t202" style="position:absolute;margin-left:5.5pt;margin-top:495pt;width:223.5pt;height:93pt;z-index:92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3;mso-column-margin:5.76pt" inset="2.88pt,2.88pt,2.88pt,2.88pt">
              <w:txbxContent>
                <w:p w:rsidR="007E3A45" w:rsidRPr="009373B2" w:rsidRDefault="007E3A45" w:rsidP="007E3A45">
                  <w:pPr>
                    <w:spacing w:after="80"/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</w:pPr>
                  <w:r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Volunteers</w:t>
                  </w:r>
                  <w:r w:rsidR="00F21401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 xml:space="preserve"> Needed</w:t>
                  </w:r>
                </w:p>
                <w:p w:rsidR="007E3A45" w:rsidRPr="0014185D" w:rsidRDefault="007E3A45" w:rsidP="001A52D7">
                  <w:pPr>
                    <w:jc w:val="both"/>
                    <w:rPr>
                      <w:rFonts w:ascii="Myriad Pro" w:hAnsi="Myriad Pro"/>
                      <w:color w:val="333333"/>
                    </w:rPr>
                  </w:pPr>
                  <w:r w:rsidRPr="0014185D">
                    <w:rPr>
                      <w:rFonts w:ascii="Myriad Pro" w:hAnsi="Myriad Pro"/>
                      <w:color w:val="333333"/>
                    </w:rPr>
                    <w:t>If you would like to volunteer your ser</w:t>
                  </w:r>
                  <w:r w:rsidR="001577CC" w:rsidRPr="0014185D">
                    <w:rPr>
                      <w:rFonts w:ascii="Myriad Pro" w:hAnsi="Myriad Pro"/>
                      <w:color w:val="333333"/>
                    </w:rPr>
                    <w:t>vices to help those in need, Please c</w:t>
                  </w:r>
                  <w:r w:rsidR="00F21401" w:rsidRPr="0014185D">
                    <w:rPr>
                      <w:rFonts w:ascii="Myriad Pro" w:hAnsi="Myriad Pro"/>
                      <w:color w:val="333333"/>
                    </w:rPr>
                    <w:t>all us today.</w:t>
                  </w:r>
                  <w:r w:rsidRPr="0014185D">
                    <w:rPr>
                      <w:rFonts w:ascii="Myriad Pro" w:hAnsi="Myriad Pro"/>
                      <w:color w:val="333333"/>
                    </w:rPr>
                    <w:t xml:space="preserve">  Thank you f</w:t>
                  </w:r>
                  <w:r w:rsidR="00905225" w:rsidRPr="0014185D">
                    <w:rPr>
                      <w:rFonts w:ascii="Myriad Pro" w:hAnsi="Myriad Pro"/>
                      <w:color w:val="333333"/>
                    </w:rPr>
                    <w:t>or your interest in serving</w:t>
                  </w:r>
                  <w:r w:rsidR="00C43FEF" w:rsidRPr="0014185D">
                    <w:rPr>
                      <w:rFonts w:ascii="Myriad Pro" w:hAnsi="Myriad Pro"/>
                      <w:color w:val="333333"/>
                    </w:rPr>
                    <w:t xml:space="preserve"> </w:t>
                  </w:r>
                  <w:r w:rsidR="006649A5" w:rsidRPr="0014185D">
                    <w:rPr>
                      <w:rFonts w:ascii="Myriad Pro" w:hAnsi="Myriad Pro"/>
                      <w:color w:val="333333"/>
                    </w:rPr>
                    <w:t>those most at risk @ 510.978.</w:t>
                  </w:r>
                  <w:r w:rsidR="00F21401" w:rsidRPr="0014185D">
                    <w:rPr>
                      <w:rFonts w:ascii="Myriad Pro" w:hAnsi="Myriad Pro"/>
                      <w:color w:val="333333"/>
                    </w:rPr>
                    <w:t>5844</w:t>
                  </w:r>
                </w:p>
                <w:p w:rsidR="00A621CC" w:rsidRPr="007540D7" w:rsidRDefault="00A621CC" w:rsidP="007E3A45">
                  <w:pPr>
                    <w:rPr>
                      <w:color w:val="333333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line id="_x0000_s1119" style="position:absolute;z-index:88;mso-wrap-distance-left:2.88pt;mso-wrap-distance-top:2.88pt;mso-wrap-distance-right:2.88pt;mso-wrap-distance-bottom:2.88pt;mso-position-vertical-relative:page" from="747.75pt,477.6pt" to="747.75pt,594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18" style="position:absolute;z-index:87;mso-wrap-distance-left:2.88pt;mso-wrap-distance-top:2.88pt;mso-wrap-distance-right:2.88pt;mso-wrap-distance-bottom:2.88pt;mso-position-vertical-relative:page" from="748.65pt,575.15pt" to="756.45pt,575.1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17" style="position:absolute;z-index:86;mso-wrap-distance-left:2.88pt;mso-wrap-distance-top:2.88pt;mso-wrap-distance-right:2.88pt;mso-wrap-distance-bottom:2.88pt;mso-position-vertical-relative:page" from="748.65pt,555.6pt" to="756.45pt,555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16" style="position:absolute;z-index:85;mso-wrap-distance-left:2.88pt;mso-wrap-distance-top:2.88pt;mso-wrap-distance-right:2.88pt;mso-wrap-distance-bottom:2.88pt;mso-position-vertical-relative:page" from="748.65pt,536.1pt" to="756.45pt,536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15" style="position:absolute;z-index:84;mso-wrap-distance-left:2.88pt;mso-wrap-distance-top:2.88pt;mso-wrap-distance-right:2.88pt;mso-wrap-distance-bottom:2.88pt;mso-position-vertical-relative:page" from="748.65pt,516.6pt" to="756.45pt,516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14" style="position:absolute;z-index:83;mso-wrap-distance-left:2.88pt;mso-wrap-distance-top:2.88pt;mso-wrap-distance-right:2.88pt;mso-wrap-distance-bottom:2.88pt;mso-position-vertical-relative:page" from="748.65pt,497.1pt" to="756.45pt,497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03" style="position:absolute;z-index:73;mso-wrap-distance-left:2.88pt;mso-wrap-distance-top:2.88pt;mso-wrap-distance-right:2.88pt;mso-wrap-distance-bottom:2.88pt;mso-position-vertical-relative:page" from="198.45pt,458.3pt" to="241.4pt,458.3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02" style="position:absolute;z-index:72;mso-wrap-distance-left:2.88pt;mso-wrap-distance-top:2.88pt;mso-wrap-distance-right:2.88pt;mso-wrap-distance-bottom:2.88pt;mso-position-vertical-relative:page" from="198.45pt,439pt" to="241.4pt,439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01" style="position:absolute;z-index:71;mso-wrap-distance-left:2.88pt;mso-wrap-distance-top:2.88pt;mso-wrap-distance-right:2.88pt;mso-wrap-distance-bottom:2.88pt;mso-position-vertical-relative:page" from="198.45pt,419.7pt" to="241.4pt,419.7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100" style="position:absolute;z-index:70;mso-wrap-distance-left:2.88pt;mso-wrap-distance-top:2.88pt;mso-wrap-distance-right:2.88pt;mso-wrap-distance-bottom:2.88pt;mso-position-vertical-relative:page" from="198.45pt,400.4pt" to="241.4pt,400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97" style="position:absolute;margin-left:198.45pt;margin-top:439pt;width:42.95pt;height:19.3pt;z-index:67;mso-wrap-distance-left:2.88pt;mso-wrap-distance-top:2.88pt;mso-wrap-distance-right:2.88pt;mso-wrap-distance-bottom:2.88pt;mso-position-vertical-relative:page" fillcolor="#5f497a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96" style="position:absolute;margin-left:198.45pt;margin-top:419.7pt;width:42.95pt;height:19.3pt;z-index:66;mso-wrap-distance-left:2.88pt;mso-wrap-distance-top:2.88pt;mso-wrap-distance-right:2.88pt;mso-wrap-distance-bottom:2.88pt;mso-position-vertical-relative:page" fillcolor="#e5dece [rgb(229,222,206) ink(2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95" style="position:absolute;margin-left:198.45pt;margin-top:400.4pt;width:42.95pt;height:19.3pt;z-index:65;mso-wrap-distance-left:2.88pt;mso-wrap-distance-top:2.88pt;mso-wrap-distance-right:2.88pt;mso-wrap-distance-bottom:2.88pt;mso-position-vertical-relative:page" fillcolor="#d9959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89" style="position:absolute;z-index:60;mso-wrap-distance-left:2.88pt;mso-wrap-distance-top:2.88pt;mso-wrap-distance-right:2.88pt;mso-wrap-distance-bottom:2.88pt;mso-position-vertical-relative:page" from="508.95pt,342.6pt" to="756.45pt,342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86" style="position:absolute;z-index:57;mso-wrap-distance-left:2.88pt;mso-wrap-distance-top:2.88pt;mso-wrap-distance-right:2.88pt;mso-wrap-distance-bottom:2.88pt;mso-position-vertical-relative:page" from="241pt,575.15pt" to="250.45pt,575.1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85" style="position:absolute;z-index:56;mso-wrap-distance-left:2.88pt;mso-wrap-distance-top:2.88pt;mso-wrap-distance-right:2.88pt;mso-wrap-distance-bottom:2.88pt;mso-position-vertical-relative:page" from="241pt,555.6pt" to="250.45pt,555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84" style="position:absolute;z-index:55;mso-wrap-distance-left:2.88pt;mso-wrap-distance-top:2.88pt;mso-wrap-distance-right:2.88pt;mso-wrap-distance-bottom:2.88pt;mso-position-vertical-relative:page" from="241pt,536.1pt" to="250.45pt,536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83" style="position:absolute;z-index:54;mso-wrap-distance-left:2.88pt;mso-wrap-distance-top:2.88pt;mso-wrap-distance-right:2.88pt;mso-wrap-distance-bottom:2.88pt;mso-position-vertical-relative:page" from="241pt,516.6pt" to="250.45pt,516.6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82" style="position:absolute;z-index:53;mso-wrap-distance-left:2.88pt;mso-wrap-distance-top:2.88pt;mso-wrap-distance-right:2.88pt;mso-wrap-distance-bottom:2.88pt;mso-position-vertical-relative:page" from="241pt,497.1pt" to="250.45pt,497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81" style="position:absolute;margin-left:241pt;margin-top:575.15pt;width:9.45pt;height:19.45pt;z-index:52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80" style="position:absolute;margin-left:241pt;margin-top:555.6pt;width:9.45pt;height:19.45pt;z-index:51;mso-wrap-distance-left:2.88pt;mso-wrap-distance-top:2.88pt;mso-wrap-distance-right:2.88pt;mso-wrap-distance-bottom:2.88pt;mso-position-vertical-relative:page" fillcolor="#c2d69b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79" style="position:absolute;margin-left:241pt;margin-top:536.1pt;width:9.45pt;height:19.45pt;z-index:50;mso-wrap-distance-left:2.88pt;mso-wrap-distance-top:2.88pt;mso-wrap-distance-right:2.88pt;mso-wrap-distance-bottom:2.88pt;mso-position-vertical-relative:page" fillcolor="#d9959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78" style="position:absolute;margin-left:241pt;margin-top:516.6pt;width:9.45pt;height:19.45pt;z-index:49;mso-wrap-distance-left:2.88pt;mso-wrap-distance-top:2.88pt;mso-wrap-distance-right:2.88pt;mso-wrap-distance-bottom:2.88pt;mso-position-vertical-relative:page" fillcolor="#b2a1c7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77" style="position:absolute;margin-left:241pt;margin-top:497.1pt;width:9.45pt;height:19.45pt;z-index:48;mso-wrap-distance-left:2.88pt;mso-wrap-distance-top:2.88pt;mso-wrap-distance-right:2.88pt;mso-wrap-distance-bottom:2.88pt;mso-position-vertical-relative:page" fillcolor="#548dd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76" style="position:absolute;margin-left:241pt;margin-top:477.6pt;width:9.45pt;height:19.45pt;z-index:47;mso-wrap-distance-left:2.88pt;mso-wrap-distance-top:2.88pt;mso-wrap-distance-right:2.88pt;mso-wrap-distance-bottom:2.88pt;mso-position-vertical-relative:page" fillcolor="#c6d9f1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E973A2">
        <w:br w:type="page"/>
      </w:r>
      <w:r>
        <w:rPr>
          <w:noProof/>
        </w:rPr>
        <w:lastRenderedPageBreak/>
        <w:pict>
          <v:shape id="_x0000_s1036" type="#_x0000_t202" style="position:absolute;margin-left:258.5pt;margin-top:495pt;width:469.35pt;height:90pt;z-index:1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6;mso-column-margin:5.76pt" inset="2.88pt,2.88pt,2.88pt,2.88pt">
              <w:txbxContent>
                <w:p w:rsidR="0044295C" w:rsidRPr="00A90346" w:rsidRDefault="003B080E" w:rsidP="006E5C90">
                  <w:pPr>
                    <w:jc w:val="both"/>
                    <w:rPr>
                      <w:rFonts w:ascii="Myriad Pro" w:hAnsi="Myriad Pro"/>
                      <w:color w:val="FFFFFF"/>
                    </w:rPr>
                  </w:pPr>
                  <w:r w:rsidRPr="00A90346">
                    <w:rPr>
                      <w:rFonts w:ascii="Myriad Pro" w:hAnsi="Myriad Pro"/>
                      <w:color w:val="FFFFFF"/>
                    </w:rPr>
                    <w:t xml:space="preserve">Ariel Outreach 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>Mission’s housing faci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lities are located in </w:t>
                  </w:r>
                  <w:smartTag w:uri="urn:schemas-microsoft-com:office:smarttags" w:element="City">
                    <w:smartTag w:uri="urn:schemas-microsoft-com:office:smarttags" w:element="place">
                      <w:r w:rsidR="007B19BB" w:rsidRPr="00A90346">
                        <w:rPr>
                          <w:rFonts w:ascii="Myriad Pro" w:hAnsi="Myriad Pro"/>
                          <w:color w:val="FFFFFF"/>
                        </w:rPr>
                        <w:t>Oakland</w:t>
                      </w:r>
                    </w:smartTag>
                  </w:smartTag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. </w:t>
                  </w:r>
                  <w:r w:rsidR="00E253CF" w:rsidRPr="00A90346">
                    <w:rPr>
                      <w:rFonts w:ascii="Myriad Pro" w:hAnsi="Myriad Pro"/>
                      <w:color w:val="FFFFFF"/>
                    </w:rPr>
                    <w:t xml:space="preserve">We aim 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to maintain a quiet and 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peaceful 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>environment with a comfortable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 and wholesome atmosphere. </w:t>
                  </w:r>
                  <w:r w:rsidR="0044295C" w:rsidRPr="00A90346">
                    <w:rPr>
                      <w:rFonts w:ascii="Myriad Pro" w:hAnsi="Myriad Pro"/>
                      <w:color w:val="FFFFFF"/>
                      <w:u w:val="single"/>
                    </w:rPr>
                    <w:t>We also have a wide range of housing alternatives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 for th</w:t>
                  </w:r>
                  <w:r w:rsidR="00E253CF" w:rsidRPr="00A90346">
                    <w:rPr>
                      <w:rFonts w:ascii="Myriad Pro" w:hAnsi="Myriad Pro"/>
                      <w:color w:val="FFFFFF"/>
                    </w:rPr>
                    <w:t xml:space="preserve">ose with greater needs, such as </w:t>
                  </w:r>
                  <w:r w:rsidR="006E5C90" w:rsidRPr="00A90346">
                    <w:rPr>
                      <w:rFonts w:ascii="Myriad Pro" w:hAnsi="Myriad Pro"/>
                      <w:color w:val="FFFFFF"/>
                    </w:rPr>
                    <w:t>drug/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>alcohol</w:t>
                  </w:r>
                  <w:r w:rsidR="006E5C90" w:rsidRPr="00A90346">
                    <w:rPr>
                      <w:rFonts w:ascii="Myriad Pro" w:hAnsi="Myriad Pro"/>
                      <w:color w:val="FFFFFF"/>
                    </w:rPr>
                    <w:t xml:space="preserve"> abuse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>,</w:t>
                  </w:r>
                  <w:r w:rsidR="006E5C90" w:rsidRPr="00A90346">
                    <w:rPr>
                      <w:rFonts w:ascii="Myriad Pro" w:hAnsi="Myriad Pro"/>
                      <w:color w:val="FFFFFF"/>
                    </w:rPr>
                    <w:t xml:space="preserve"> mental health issues,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 etc.</w:t>
                  </w:r>
                </w:p>
                <w:p w:rsidR="0044295C" w:rsidRPr="00A90346" w:rsidRDefault="0044295C" w:rsidP="006E5C90">
                  <w:pPr>
                    <w:jc w:val="both"/>
                    <w:rPr>
                      <w:rFonts w:ascii="Myriad Pro" w:hAnsi="Myriad Pro"/>
                      <w:color w:val="FFFFFF"/>
                    </w:rPr>
                  </w:pPr>
                </w:p>
                <w:p w:rsidR="00E973A2" w:rsidRPr="00A90346" w:rsidRDefault="00E253CF" w:rsidP="006E5C90">
                  <w:pPr>
                    <w:jc w:val="both"/>
                    <w:rPr>
                      <w:rFonts w:ascii="Myriad Pro" w:hAnsi="Myriad Pro"/>
                      <w:color w:val="FFFFFF"/>
                    </w:rPr>
                  </w:pPr>
                  <w:r w:rsidRPr="00A90346">
                    <w:rPr>
                      <w:rFonts w:ascii="Myriad Pro" w:hAnsi="Myriad Pro"/>
                      <w:color w:val="FFFFFF"/>
                    </w:rPr>
                    <w:t>Our facilities are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 secure and centrally locate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>d near public transportation</w:t>
                  </w:r>
                  <w:r w:rsidR="006E5C90" w:rsidRPr="00A90346">
                    <w:rPr>
                      <w:rFonts w:ascii="Myriad Pro" w:hAnsi="Myriad Pro"/>
                      <w:color w:val="FFFFFF"/>
                    </w:rPr>
                    <w:t>, and other needed services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. 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The environment is conducive to collecting </w:t>
                  </w:r>
                  <w:r w:rsidR="00B2623F" w:rsidRPr="00A90346">
                    <w:rPr>
                      <w:rFonts w:ascii="Myriad Pro" w:hAnsi="Myriad Pro"/>
                      <w:color w:val="FFFFFF"/>
                    </w:rPr>
                    <w:t>your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 thoughts, re</w:t>
                  </w:r>
                  <w:r w:rsidRPr="00A90346">
                    <w:rPr>
                      <w:rFonts w:ascii="Myriad Pro" w:hAnsi="Myriad Pro"/>
                      <w:color w:val="FFFFFF"/>
                    </w:rPr>
                    <w:t>-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>grouping and motivati</w:t>
                  </w:r>
                  <w:r w:rsidR="007B19BB" w:rsidRPr="00A90346">
                    <w:rPr>
                      <w:rFonts w:ascii="Myriad Pro" w:hAnsi="Myriad Pro"/>
                      <w:color w:val="FFFFFF"/>
                    </w:rPr>
                    <w:t xml:space="preserve">ng </w:t>
                  </w:r>
                  <w:r w:rsidRPr="00A90346">
                    <w:rPr>
                      <w:rFonts w:ascii="Myriad Pro" w:hAnsi="Myriad Pro"/>
                      <w:color w:val="FFFFFF"/>
                    </w:rPr>
                    <w:t>our client</w:t>
                  </w:r>
                  <w:r w:rsidR="006C7D6F" w:rsidRPr="00A90346">
                    <w:rPr>
                      <w:rFonts w:ascii="Myriad Pro" w:hAnsi="Myriad Pro"/>
                      <w:color w:val="FFFFFF"/>
                    </w:rPr>
                    <w:t xml:space="preserve"> and residence</w:t>
                  </w:r>
                  <w:r w:rsidRPr="00A90346">
                    <w:rPr>
                      <w:rFonts w:ascii="Myriad Pro" w:hAnsi="Myriad Pro"/>
                      <w:color w:val="FFFFFF"/>
                    </w:rPr>
                    <w:t xml:space="preserve"> to advance to</w:t>
                  </w:r>
                  <w:r w:rsidR="0044295C" w:rsidRPr="00A90346">
                    <w:rPr>
                      <w:rFonts w:ascii="Myriad Pro" w:hAnsi="Myriad Pro"/>
                      <w:color w:val="FFFFFF"/>
                    </w:rPr>
                    <w:t xml:space="preserve"> the next leve</w:t>
                  </w:r>
                  <w:r w:rsidR="0044295C" w:rsidRPr="00230438">
                    <w:rPr>
                      <w:rFonts w:ascii="Myriad Pro" w:hAnsi="Myriad Pro"/>
                      <w:color w:val="FFFFFF"/>
                    </w:rPr>
                    <w:t>l.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line id="_x0000_s1047" style="position:absolute;z-index:19;mso-wrap-distance-left:2.88pt;mso-wrap-distance-top:2.88pt;mso-wrap-distance-right:2.88pt;mso-wrap-distance-bottom:2.88pt;mso-position-vertical-relative:page" from="16.5pt,612pt" to="264pt,61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1C41C0">
        <w:rPr>
          <w:noProof/>
          <w:color w:val="auto"/>
        </w:rPr>
        <w:pict>
          <v:rect id="_x0000_s1042" style="position:absolute;margin-left:0;margin-top:558pt;width:247.5pt;height:18.45pt;z-index:14;mso-wrap-distance-left:2.88pt;mso-wrap-distance-top:2.88pt;mso-wrap-distance-right:2.88pt;mso-wrap-distance-bottom:2.88pt;mso-position-vertical-relative:page" fillcolor="#e5dece [rgb(229,222,206) ink(2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43" style="position:absolute;margin-left:0;margin-top:540pt;width:247.5pt;height:18.4pt;z-index:15;mso-wrap-distance-left:2.88pt;mso-wrap-distance-top:2.88pt;mso-wrap-distance-right:2.88pt;mso-wrap-distance-bottom:2.88pt;mso-position-vertical-relative:page" fillcolor="#5f497a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46" style="position:absolute;z-index:18;mso-wrap-distance-left:2.88pt;mso-wrap-distance-top:2.88pt;mso-wrap-distance-right:2.88pt;mso-wrap-distance-bottom:2.88pt;mso-position-vertical-relative:page" from="-5.5pt,612pt" to="242pt,61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45" style="position:absolute;z-index:17;mso-wrap-distance-left:2.88pt;mso-wrap-distance-top:2.88pt;mso-wrap-distance-right:2.88pt;mso-wrap-distance-bottom:2.88pt;mso-position-vertical-relative:page" from="-5.5pt,612pt" to="242pt,61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64" style="position:absolute;z-index:35;mso-wrap-distance-left:2.88pt;mso-wrap-distance-top:2.88pt;mso-wrap-distance-right:2.88pt;mso-wrap-distance-bottom:2.88pt;mso-position-vertical-relative:page" from="0,612pt" to="756pt,61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50" style="position:absolute;z-index:21;mso-wrap-distance-left:2.88pt;mso-wrap-distance-top:2.88pt;mso-wrap-distance-right:2.88pt;mso-wrap-distance-bottom:2.88pt;mso-position-vertical-relative:page" from="-148.5pt,612pt" to="99pt,61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  <w:lang w:eastAsia="zh-CN"/>
        </w:rPr>
        <w:pict>
          <v:shape id="_x0000_s1133" type="#_x0000_t75" style="position:absolute;margin-left:399.3pt;margin-top:316.75pt;width:154.35pt;height:154.35pt;z-index:-3">
            <v:imagedata r:id="rId11" o:title=""/>
          </v:shape>
          <o:OLEObject Type="Embed" ProgID="Unknown" ShapeID="_x0000_s1133" DrawAspect="Content" ObjectID="_1388088423" r:id="rId12"/>
        </w:pict>
      </w:r>
      <w:r>
        <w:rPr>
          <w:noProof/>
          <w:lang w:eastAsia="zh-CN"/>
        </w:rPr>
        <w:pict>
          <v:shape id="_x0000_s1132" type="#_x0000_t75" style="position:absolute;margin-left:247.75pt;margin-top:316pt;width:151.8pt;height:151.8pt;z-index:-4">
            <v:imagedata r:id="rId13" o:title=""/>
          </v:shape>
          <o:OLEObject Type="Embed" ProgID="Unknown" ShapeID="_x0000_s1132" DrawAspect="Content" ObjectID="_1388088424" r:id="rId14"/>
        </w:pict>
      </w:r>
      <w:r>
        <w:rPr>
          <w:noProof/>
          <w:lang w:eastAsia="zh-CN"/>
        </w:rPr>
        <w:pict>
          <v:shape id="_x0000_s1134" type="#_x0000_t75" style="position:absolute;margin-left:552.35pt;margin-top:317.5pt;width:158.85pt;height:158.85pt;z-index:-2">
            <v:imagedata r:id="rId15" o:title=""/>
          </v:shape>
          <o:OLEObject Type="Embed" ProgID="Unknown" ShapeID="_x0000_s1134" DrawAspect="Content" ObjectID="_1388088425" r:id="rId16"/>
        </w:pict>
      </w:r>
      <w:r>
        <w:rPr>
          <w:noProof/>
        </w:rPr>
        <w:pict>
          <v:line id="_x0000_s1048" style="position:absolute;z-index:20;mso-wrap-distance-left:2.88pt;mso-wrap-distance-top:2.88pt;mso-wrap-distance-right:2.88pt;mso-wrap-distance-bottom:2.88pt;mso-position-vertical-relative:page" from="-.5pt,575.4pt" to="247pt,575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44" style="position:absolute;margin-left:0;margin-top:575.4pt;width:247.5pt;height:18.45pt;z-index:16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66" style="position:absolute;z-index:37;mso-wrap-distance-left:2.88pt;mso-wrap-distance-top:2.88pt;mso-wrap-distance-right:2.88pt;mso-wrap-distance-bottom:2.88pt;mso-position-vertical-relative:page" from="552.85pt,336.25pt" to="552.85pt,465.1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65" style="position:absolute;z-index:36;mso-wrap-distance-left:2.88pt;mso-wrap-distance-top:2.88pt;mso-wrap-distance-right:2.88pt;mso-wrap-distance-bottom:2.88pt;mso-position-vertical-relative:page" from="399.3pt,336.25pt" to="399.3pt,465.1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62" style="position:absolute;margin-left:705.8pt;margin-top:336.25pt;width:50.2pt;height:18.45pt;z-index:33;mso-wrap-distance-left:2.88pt;mso-wrap-distance-top:2.88pt;mso-wrap-distance-right:2.88pt;mso-wrap-distance-bottom:2.88pt;mso-position-vertical-relative:page" fillcolor="#548dd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61" style="position:absolute;z-index:32;mso-wrap-distance-left:2.88pt;mso-wrap-distance-top:2.88pt;mso-wrap-distance-right:2.88pt;mso-wrap-distance-bottom:2.88pt;mso-position-vertical-relative:page" from="705.8pt,446.7pt" to="756pt,446.7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60" style="position:absolute;z-index:31;mso-wrap-distance-left:2.88pt;mso-wrap-distance-top:2.88pt;mso-wrap-distance-right:2.88pt;mso-wrap-distance-bottom:2.88pt;mso-position-vertical-relative:page" from="705.8pt,428.3pt" to="756pt,428.3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59" style="position:absolute;z-index:30;mso-wrap-distance-left:2.88pt;mso-wrap-distance-top:2.88pt;mso-wrap-distance-right:2.88pt;mso-wrap-distance-bottom:2.88pt;mso-position-vertical-relative:page" from="705.8pt,409.85pt" to="756pt,409.8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58" style="position:absolute;z-index:29;mso-wrap-distance-left:2.88pt;mso-wrap-distance-top:2.88pt;mso-wrap-distance-right:2.88pt;mso-wrap-distance-bottom:2.88pt;mso-position-vertical-relative:page" from="705.8pt,391.45pt" to="756pt,391.4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line id="_x0000_s1057" style="position:absolute;z-index:28;mso-wrap-distance-left:2.88pt;mso-wrap-distance-top:2.88pt;mso-wrap-distance-right:2.88pt;mso-wrap-distance-bottom:2.88pt;mso-position-vertical-relative:page" from="705.8pt,373.05pt" to="756pt,373.0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56" style="position:absolute;margin-left:705.8pt;margin-top:446.7pt;width:50.2pt;height:18.45pt;z-index:27;mso-wrap-distance-left:2.88pt;mso-wrap-distance-top:2.88pt;mso-wrap-distance-right:2.88pt;mso-wrap-distance-bottom:2.88p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55" style="position:absolute;margin-left:705.8pt;margin-top:428.3pt;width:50.2pt;height:18.4pt;z-index:26;mso-wrap-distance-left:2.88pt;mso-wrap-distance-top:2.88pt;mso-wrap-distance-right:2.88pt;mso-wrap-distance-bottom:2.88pt;mso-position-vertical-relative:page" fillcolor="#5f497a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54" style="position:absolute;margin-left:705.8pt;margin-top:409.85pt;width:50.2pt;height:18.45pt;z-index:25;mso-wrap-distance-left:2.88pt;mso-wrap-distance-top:2.88pt;mso-wrap-distance-right:2.88pt;mso-wrap-distance-bottom:2.88pt;mso-position-vertical-relative:page" fillcolor="#e5dece [rgb(229,222,206) ink(2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53" style="position:absolute;margin-left:705.8pt;margin-top:391.45pt;width:50.2pt;height:18.4pt;z-index:24;mso-wrap-distance-left:2.88pt;mso-wrap-distance-top:2.88pt;mso-wrap-distance-right:2.88pt;mso-wrap-distance-bottom:2.88pt;mso-position-vertical-relative:page" fillcolor="#d9959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52" style="position:absolute;margin-left:705.8pt;margin-top:373.05pt;width:50.2pt;height:18.4pt;z-index:23;mso-wrap-distance-left:2.88pt;mso-wrap-distance-top:2.88pt;mso-wrap-distance-right:2.88pt;mso-wrap-distance-bottom:2.88pt;mso-position-vertical-relative:page" fillcolor="#9bbb59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rect id="_x0000_s1051" style="position:absolute;margin-left:705.8pt;margin-top:354.6pt;width:50.2pt;height:18.45pt;z-index:22;mso-wrap-distance-left:2.88pt;mso-wrap-distance-top:2.88pt;mso-wrap-distance-right:2.88pt;mso-wrap-distance-bottom:2.88pt;mso-position-vertical-relative:page" fillcolor="#b2a1c7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38" style="position:absolute;z-index:13;mso-wrap-distance-left:2.88pt;mso-wrap-distance-top:2.88pt;mso-wrap-distance-right:2.88pt;mso-wrap-distance-bottom:2.88pt;mso-position-vertical-relative:page" from="247.65pt,18pt" to="247.65pt,59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rect id="_x0000_s1030" style="position:absolute;margin-left:247.5pt;margin-top:465.15pt;width:508.5pt;height:128.85pt;z-index:5;mso-wrap-distance-left:2.88pt;mso-wrap-distance-top:2.88pt;mso-wrap-distance-right:2.88pt;mso-wrap-distance-bottom:2.88pt;mso-position-vertical-relative:page" fillcolor="#548dd4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</w:p>
    <w:p w:rsidR="006E34DC" w:rsidRPr="006E34DC" w:rsidRDefault="001C41C0" w:rsidP="006E34DC">
      <w:r>
        <w:rPr>
          <w:noProof/>
        </w:rPr>
        <w:pict>
          <v:shape id="_x0000_s1035" type="#_x0000_t202" style="position:absolute;margin-left:264pt;margin-top:36pt;width:477.7pt;height:41.4pt;z-index:1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5;mso-column-margin:5.76pt" inset="2.88pt,2.88pt,2.88pt,2.88pt">
              <w:txbxContent>
                <w:p w:rsidR="00E973A2" w:rsidRPr="007540D7" w:rsidRDefault="0076442C" w:rsidP="00E55CE6">
                  <w:pPr>
                    <w:rPr>
                      <w:color w:val="333333"/>
                      <w:sz w:val="24"/>
                      <w:szCs w:val="24"/>
                    </w:rPr>
                  </w:pPr>
                  <w:r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>“</w:t>
                  </w:r>
                  <w:proofErr w:type="spellStart"/>
                  <w:r w:rsidR="00DB097F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>Dalhia</w:t>
                  </w:r>
                  <w:proofErr w:type="spellEnd"/>
                  <w:r w:rsidR="00DB097F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 came to Ariel</w:t>
                  </w:r>
                  <w:r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 </w:t>
                  </w:r>
                  <w:r w:rsidR="002876B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with only the clothes on her back </w:t>
                  </w:r>
                  <w:r w:rsidR="005265FA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as a victim of crime </w:t>
                  </w:r>
                  <w:r w:rsidR="002876B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but now has her own </w:t>
                  </w:r>
                  <w:proofErr w:type="gramStart"/>
                  <w:r w:rsidR="002876B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>home,</w:t>
                  </w:r>
                  <w:proofErr w:type="gramEnd"/>
                  <w:r w:rsidR="002876B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 works full-time as an Assistant Manager and is a wonderful mother to her three children.</w:t>
                  </w:r>
                  <w:r w:rsidR="00AE360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>”</w:t>
                  </w:r>
                  <w:r w:rsidR="002876B0" w:rsidRPr="007540D7">
                    <w:rPr>
                      <w:i/>
                      <w:iCs/>
                      <w:color w:val="333333"/>
                      <w:sz w:val="24"/>
                      <w:szCs w:val="24"/>
                    </w:rPr>
                    <w:t xml:space="preserve">    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rect id="_x0000_s1031" style="position:absolute;margin-left:-1.9pt;margin-top:5.4pt;width:247.5pt;height:522pt;z-index:6;mso-wrap-distance-left:2.88pt;mso-wrap-distance-top:2.88pt;mso-wrap-distance-right:2.88pt;mso-wrap-distance-bottom:2.88pt;mso-position-vertical-relative:page" fillcolor="#f4ede2 [rgb(244,237,226) ink(9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</w:rPr>
        <w:pict>
          <v:line id="_x0000_s1071" style="position:absolute;z-index:42;mso-wrap-distance-left:2.88pt;mso-wrap-distance-top:2.88pt;mso-wrap-distance-right:2.88pt;mso-wrap-distance-bottom:2.88pt;mso-position-vertical-relative:page" from="97.1pt,32.4pt" to="97.1pt,104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  <w:lang w:eastAsia="zh-CN"/>
        </w:rPr>
        <w:pict>
          <v:shape id="_x0000_s1131" type="#_x0000_t75" style="position:absolute;margin-left:-1.9pt;margin-top:2.9pt;width:98.55pt;height:1in;z-index:100">
            <v:imagedata r:id="rId17" o:title=""/>
          </v:shape>
          <o:OLEObject Type="Embed" ProgID="Unknown" ShapeID="_x0000_s1131" DrawAspect="Content" ObjectID="_1388088426" r:id="rId18"/>
        </w:pict>
      </w:r>
      <w:r>
        <w:rPr>
          <w:noProof/>
        </w:rPr>
        <w:pict>
          <v:line id="_x0000_s1067" style="position:absolute;z-index:38;mso-wrap-distance-left:2.88pt;mso-wrap-distance-top:2.88pt;mso-wrap-distance-right:2.88pt;mso-wrap-distance-bottom:2.88pt;mso-position-vertical-relative:page" from="-1.9pt,32.4pt" to="245.75pt,32.4pt" fillcolor="#fffffe [rgb(255,255,254) cmyk(0,0,0,0)]" strokecolor="#548dd4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</w:p>
    <w:p w:rsidR="006E34DC" w:rsidRPr="006E34DC" w:rsidRDefault="001C41C0" w:rsidP="006E34DC">
      <w:r>
        <w:rPr>
          <w:noProof/>
        </w:rPr>
        <w:pict>
          <v:shape id="_x0000_s1034" type="#_x0000_t202" style="position:absolute;margin-left:97.1pt;margin-top:41.4pt;width:157.7pt;height:48.6pt;z-index:9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4;mso-column-margin:5.76pt" inset="2.88pt,2.88pt,2.88pt,2.88pt">
              <w:txbxContent>
                <w:p w:rsidR="00E973A2" w:rsidRPr="007540D7" w:rsidRDefault="002F5532" w:rsidP="002F5532">
                  <w:pPr>
                    <w:pStyle w:val="Heading1"/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</w:pPr>
                  <w:proofErr w:type="gramStart"/>
                  <w:r w:rsidRPr="007540D7"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  <w:t>“</w:t>
                  </w:r>
                  <w:r w:rsidR="00807207" w:rsidRPr="007540D7"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  <w:t xml:space="preserve">Making a difference   </w:t>
                  </w:r>
                  <w:r w:rsidR="00C8481D" w:rsidRPr="007540D7"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  <w:t xml:space="preserve">  </w:t>
                  </w:r>
                  <w:r w:rsidR="00807207" w:rsidRPr="007540D7"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  <w:t>where it counts</w:t>
                  </w:r>
                  <w:r w:rsidR="00333A73" w:rsidRPr="007540D7">
                    <w:rPr>
                      <w:rFonts w:ascii="Times New Roman" w:hAnsi="Times New Roman"/>
                      <w:i/>
                      <w:color w:val="333333"/>
                      <w:sz w:val="28"/>
                      <w:szCs w:val="28"/>
                    </w:rPr>
                    <w:t>.”</w:t>
                  </w:r>
                  <w:proofErr w:type="gramEnd"/>
                </w:p>
                <w:p w:rsidR="0044295C" w:rsidRPr="008C599F" w:rsidRDefault="003B080E" w:rsidP="006E5C90">
                  <w:pPr>
                    <w:jc w:val="both"/>
                    <w:rPr>
                      <w:rFonts w:ascii="Myriad Pro" w:hAnsi="Myriad Pro"/>
                      <w:color w:val="E5DECE"/>
                    </w:rPr>
                  </w:pPr>
                  <w:r w:rsidRPr="008C599F">
                    <w:rPr>
                      <w:rFonts w:ascii="Myriad Pro" w:hAnsi="Myriad Pro"/>
                      <w:color w:val="E5DECE"/>
                    </w:rPr>
                    <w:t xml:space="preserve">Ariel Outreach 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>Mission’s housing faci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lities are located in </w:t>
                  </w:r>
                  <w:smartTag w:uri="urn:schemas-microsoft-com:office:smarttags" w:element="place">
                    <w:smartTag w:uri="urn:schemas-microsoft-com:office:smarttags" w:element="City">
                      <w:r w:rsidR="007B19BB" w:rsidRPr="008C599F">
                        <w:rPr>
                          <w:rFonts w:ascii="Myriad Pro" w:hAnsi="Myriad Pro"/>
                          <w:color w:val="E5DECE"/>
                        </w:rPr>
                        <w:t>Oakland</w:t>
                      </w:r>
                    </w:smartTag>
                  </w:smartTag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. </w:t>
                  </w:r>
                  <w:r w:rsidR="00E253CF" w:rsidRPr="008C599F">
                    <w:rPr>
                      <w:rFonts w:ascii="Myriad Pro" w:hAnsi="Myriad Pro"/>
                      <w:color w:val="E5DECE"/>
                    </w:rPr>
                    <w:t xml:space="preserve">We aim 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to maintain a quiet and 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peaceful 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>environment with a comfortable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 and wholesome atmosphere</w:t>
                  </w:r>
                  <w:r w:rsidR="007B19BB" w:rsidRPr="008C599F">
                    <w:rPr>
                      <w:rFonts w:ascii="Myriad Pro" w:hAnsi="Myriad Pro"/>
                      <w:color w:val="FFFFFF"/>
                    </w:rPr>
                    <w:t xml:space="preserve">. </w:t>
                  </w:r>
                  <w:r w:rsidR="0044295C" w:rsidRPr="008C599F">
                    <w:rPr>
                      <w:rFonts w:ascii="Myriad Pro" w:hAnsi="Myriad Pro"/>
                      <w:color w:val="FFFFFF"/>
                      <w:u w:val="single"/>
                    </w:rPr>
                    <w:t>We also have a wide range of housing alternatives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 for th</w:t>
                  </w:r>
                  <w:r w:rsidR="00E253CF" w:rsidRPr="008C599F">
                    <w:rPr>
                      <w:rFonts w:ascii="Myriad Pro" w:hAnsi="Myriad Pro"/>
                      <w:color w:val="E5DECE"/>
                    </w:rPr>
                    <w:t xml:space="preserve">ose with greater needs, such as </w:t>
                  </w:r>
                  <w:r w:rsidR="006E5C90" w:rsidRPr="008C599F">
                    <w:rPr>
                      <w:rFonts w:ascii="Myriad Pro" w:hAnsi="Myriad Pro"/>
                      <w:color w:val="E5DECE"/>
                    </w:rPr>
                    <w:t>drug/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>alcohol</w:t>
                  </w:r>
                  <w:r w:rsidR="006E5C90" w:rsidRPr="008C599F">
                    <w:rPr>
                      <w:rFonts w:ascii="Myriad Pro" w:hAnsi="Myriad Pro"/>
                      <w:color w:val="E5DECE"/>
                    </w:rPr>
                    <w:t xml:space="preserve"> abuse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>,</w:t>
                  </w:r>
                  <w:r w:rsidR="006E5C90" w:rsidRPr="008C599F">
                    <w:rPr>
                      <w:rFonts w:ascii="Myriad Pro" w:hAnsi="Myriad Pro"/>
                      <w:color w:val="E5DECE"/>
                    </w:rPr>
                    <w:t xml:space="preserve"> mental health issues,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 etc.</w:t>
                  </w:r>
                </w:p>
                <w:p w:rsidR="0044295C" w:rsidRPr="008C599F" w:rsidRDefault="0044295C" w:rsidP="006E5C90">
                  <w:pPr>
                    <w:jc w:val="both"/>
                    <w:rPr>
                      <w:rFonts w:ascii="Myriad Pro" w:hAnsi="Myriad Pro"/>
                      <w:color w:val="E5DECE"/>
                    </w:rPr>
                  </w:pPr>
                </w:p>
                <w:p w:rsidR="00C41683" w:rsidRDefault="00E253CF">
                  <w:r w:rsidRPr="008C599F">
                    <w:rPr>
                      <w:rFonts w:ascii="Myriad Pro" w:hAnsi="Myriad Pro"/>
                      <w:color w:val="E5DECE"/>
                    </w:rPr>
                    <w:t>Our facilities are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 secure and centrally locate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>d near public transportation</w:t>
                  </w:r>
                  <w:r w:rsidR="006E5C90" w:rsidRPr="008C599F">
                    <w:rPr>
                      <w:rFonts w:ascii="Myriad Pro" w:hAnsi="Myriad Pro"/>
                      <w:color w:val="E5DECE"/>
                    </w:rPr>
                    <w:t>, and other needed services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. 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The environment is conducive to collecting </w:t>
                  </w:r>
                  <w:r w:rsidR="00B2623F" w:rsidRPr="008C599F">
                    <w:rPr>
                      <w:rFonts w:ascii="Myriad Pro" w:hAnsi="Myriad Pro"/>
                      <w:color w:val="E5DECE"/>
                    </w:rPr>
                    <w:t>your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 thoughts, re</w:t>
                  </w:r>
                  <w:r w:rsidRPr="008C599F">
                    <w:rPr>
                      <w:rFonts w:ascii="Myriad Pro" w:hAnsi="Myriad Pro"/>
                      <w:color w:val="E5DECE"/>
                    </w:rPr>
                    <w:t>-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>grouping and motivati</w:t>
                  </w:r>
                  <w:r w:rsidR="007B19BB" w:rsidRPr="008C599F">
                    <w:rPr>
                      <w:rFonts w:ascii="Myriad Pro" w:hAnsi="Myriad Pro"/>
                      <w:color w:val="E5DECE"/>
                    </w:rPr>
                    <w:t xml:space="preserve">ng </w:t>
                  </w:r>
                  <w:r w:rsidRPr="008C599F">
                    <w:rPr>
                      <w:rFonts w:ascii="Myriad Pro" w:hAnsi="Myriad Pro"/>
                      <w:color w:val="E5DECE"/>
                    </w:rPr>
                    <w:t>our client</w:t>
                  </w:r>
                  <w:r w:rsidR="006C7D6F" w:rsidRPr="008C599F">
                    <w:rPr>
                      <w:rFonts w:ascii="Myriad Pro" w:hAnsi="Myriad Pro"/>
                      <w:color w:val="E5DECE"/>
                    </w:rPr>
                    <w:t xml:space="preserve"> and residence</w:t>
                  </w:r>
                  <w:r w:rsidRPr="008C599F">
                    <w:rPr>
                      <w:rFonts w:ascii="Myriad Pro" w:hAnsi="Myriad Pro"/>
                      <w:color w:val="E5DECE"/>
                    </w:rPr>
                    <w:t xml:space="preserve"> to advance to</w:t>
                  </w:r>
                  <w:r w:rsidR="0044295C" w:rsidRPr="008C599F">
                    <w:rPr>
                      <w:rFonts w:ascii="Myriad Pro" w:hAnsi="Myriad Pro"/>
                      <w:color w:val="E5DECE"/>
                    </w:rPr>
                    <w:t xml:space="preserve"> the next level.</w:t>
                  </w:r>
                </w:p>
              </w:txbxContent>
            </v:textbox>
            <w10:wrap anchory="page"/>
          </v:shape>
        </w:pict>
      </w:r>
    </w:p>
    <w:p w:rsidR="006E34DC" w:rsidRPr="006E34DC" w:rsidRDefault="006E34DC" w:rsidP="006E34DC"/>
    <w:p w:rsidR="006E34DC" w:rsidRPr="006E34DC" w:rsidRDefault="006E34DC" w:rsidP="006E34DC"/>
    <w:p w:rsidR="006E34DC" w:rsidRPr="006E34DC" w:rsidRDefault="001C41C0" w:rsidP="006E34DC">
      <w:r>
        <w:rPr>
          <w:noProof/>
          <w:lang w:eastAsia="zh-CN"/>
        </w:rPr>
        <w:pict>
          <v:shape id="_x0000_s1124" type="#_x0000_t202" style="position:absolute;margin-left:262.1pt;margin-top:77.4pt;width:227.85pt;height:27pt;z-index:93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4;mso-column-margin:5.76pt" inset="2.88pt,2.88pt,2.88pt,2.88pt">
              <w:txbxContent>
                <w:p w:rsidR="00876510" w:rsidRPr="009373B2" w:rsidRDefault="00EF3D1A" w:rsidP="00876510">
                  <w:pPr>
                    <w:rPr>
                      <w:rFonts w:ascii="Myriad Pro" w:hAnsi="Myriad Pro"/>
                      <w:color w:val="365F91"/>
                      <w:sz w:val="36"/>
                      <w:szCs w:val="36"/>
                    </w:rPr>
                  </w:pPr>
                  <w:r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Multi-Service Center</w:t>
                  </w:r>
                  <w:r w:rsidR="009D183F"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 xml:space="preserve"> &amp; Referrals </w:t>
                  </w:r>
                  <w:r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>
        <w:rPr>
          <w:noProof/>
          <w:lang w:eastAsia="zh-CN"/>
        </w:rPr>
        <w:pict>
          <v:shape id="_x0000_s1126" type="#_x0000_t202" style="position:absolute;margin-left:597.6pt;margin-top:86.4pt;width:78.05pt;height:25.6pt;z-index:95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6;mso-column-margin:5.76pt" inset="2.88pt,2.88pt,2.88pt,2.88pt">
              <w:txbxContent>
                <w:p w:rsidR="00876510" w:rsidRPr="009373B2" w:rsidRDefault="00D4092D" w:rsidP="00CA1832">
                  <w:pPr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</w:pPr>
                  <w:r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 xml:space="preserve"> </w:t>
                  </w:r>
                  <w:r w:rsidR="009D183F"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Benefits</w:t>
                  </w:r>
                </w:p>
              </w:txbxContent>
            </v:textbox>
            <w10:wrap anchory="page"/>
          </v:shape>
        </w:pict>
      </w:r>
    </w:p>
    <w:p w:rsidR="006E34DC" w:rsidRDefault="001C41C0" w:rsidP="006E34DC">
      <w:r>
        <w:rPr>
          <w:noProof/>
          <w:lang w:eastAsia="zh-CN"/>
        </w:rPr>
        <w:pict>
          <v:shape id="_x0000_s1127" type="#_x0000_t202" style="position:absolute;margin-left:410.6pt;margin-top:95.4pt;width:141.45pt;height:90pt;z-index:96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7;mso-column-margin:5.76pt" inset="2.88pt,2.88pt,2.88pt,2.88pt">
              <w:txbxContent>
                <w:p w:rsidR="00CE565F" w:rsidRPr="007540D7" w:rsidRDefault="00CE565F" w:rsidP="00CE565F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Daycare Services </w:t>
                  </w:r>
                </w:p>
                <w:p w:rsidR="006E34DC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Fitness &amp; Healthy </w:t>
                  </w:r>
                </w:p>
                <w:p w:rsidR="00AD4D8B" w:rsidRPr="007540D7" w:rsidRDefault="006E34DC" w:rsidP="006E34DC">
                  <w:pPr>
                    <w:spacing w:after="40"/>
                    <w:ind w:left="9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  </w:t>
                  </w:r>
                  <w:r w:rsidR="007D5D96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  <w:r w:rsidR="00AD4D8B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Eating</w:t>
                  </w:r>
                </w:p>
                <w:p w:rsidR="009D183F" w:rsidRPr="007540D7" w:rsidRDefault="009D183F" w:rsidP="009D183F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Eye Care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Dental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Health Care</w:t>
                  </w:r>
                </w:p>
                <w:p w:rsidR="007D5D96" w:rsidRPr="007540D7" w:rsidRDefault="007D5D96" w:rsidP="007D5D96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Grocery Access</w:t>
                  </w:r>
                </w:p>
                <w:p w:rsidR="00CE565F" w:rsidRPr="007D5D96" w:rsidRDefault="00CE565F" w:rsidP="00CE565F">
                  <w:pPr>
                    <w:spacing w:after="40"/>
                    <w:ind w:left="90"/>
                    <w:rPr>
                      <w:rFonts w:ascii="Myriad Pro" w:hAnsi="Myriad Pro"/>
                      <w:sz w:val="18"/>
                      <w:szCs w:val="18"/>
                    </w:rPr>
                  </w:pPr>
                </w:p>
                <w:p w:rsidR="00AD4D8B" w:rsidRPr="009D183F" w:rsidRDefault="00AD4D8B" w:rsidP="00AD4D8B">
                  <w:pPr>
                    <w:spacing w:after="40"/>
                    <w:ind w:left="90"/>
                    <w:rPr>
                      <w:rFonts w:ascii="Myriad Pro" w:hAnsi="Myriad Pro"/>
                    </w:rPr>
                  </w:pPr>
                </w:p>
                <w:p w:rsidR="009D183F" w:rsidRDefault="009D183F"/>
              </w:txbxContent>
            </v:textbox>
            <w10:wrap anchory="page"/>
          </v:shape>
        </w:pict>
      </w:r>
      <w:r>
        <w:rPr>
          <w:noProof/>
        </w:rPr>
        <w:pict>
          <v:shape id="_x0000_s1069" type="#_x0000_t202" style="position:absolute;margin-left:262.1pt;margin-top:95.4pt;width:183.45pt;height:225pt;z-index:4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69;mso-column-margin:5.76pt" inset="2.88pt,2.88pt,2.88pt,2.88pt">
              <w:txbxContent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Life Skills</w:t>
                  </w:r>
                </w:p>
                <w:p w:rsidR="00AD4D8B" w:rsidRPr="007540D7" w:rsidRDefault="00A94994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Individual &amp; Group Counseling</w:t>
                  </w:r>
                </w:p>
                <w:p w:rsidR="006724A9" w:rsidRPr="007540D7" w:rsidRDefault="006724A9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Case Management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Victims of Crime Assistance</w:t>
                  </w:r>
                </w:p>
                <w:p w:rsidR="00B46F63" w:rsidRPr="007540D7" w:rsidRDefault="00B46F63" w:rsidP="00B46F63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Community Awareness Events</w:t>
                  </w:r>
                </w:p>
                <w:p w:rsidR="00B46F63" w:rsidRPr="007540D7" w:rsidRDefault="00B46F63" w:rsidP="00B46F63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Various Prevention Programs</w:t>
                  </w:r>
                </w:p>
                <w:p w:rsidR="000D7766" w:rsidRPr="007540D7" w:rsidRDefault="00B46F63" w:rsidP="00B46F63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Re-Entry Programs /Services for </w:t>
                  </w:r>
                </w:p>
                <w:p w:rsidR="005D29ED" w:rsidRPr="007540D7" w:rsidRDefault="00B46F63" w:rsidP="005D29ED">
                  <w:pPr>
                    <w:spacing w:after="40"/>
                    <w:ind w:left="27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Parole</w:t>
                  </w:r>
                  <w:r w:rsidR="000D7766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e</w:t>
                  </w: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s</w:t>
                  </w:r>
                  <w:r w:rsidR="00FE486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  <w:r w:rsidR="005D29ED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&amp; </w:t>
                  </w:r>
                  <w:r w:rsidR="00FE486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F</w:t>
                  </w:r>
                  <w:r w:rsidR="005D29ED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ormally Incarcerated</w:t>
                  </w:r>
                </w:p>
                <w:p w:rsidR="005D29ED" w:rsidRPr="007540D7" w:rsidRDefault="005D29ED" w:rsidP="005D29ED">
                  <w:pPr>
                    <w:spacing w:after="40"/>
                    <w:ind w:left="27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Women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Job Training</w:t>
                  </w:r>
                  <w:r w:rsidR="00AA32B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 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Computer Training</w:t>
                  </w:r>
                  <w:r w:rsidR="00CE565F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/Access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Workplace Essential Skills 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Employment Leads </w:t>
                  </w:r>
                </w:p>
                <w:p w:rsidR="00AD4D8B" w:rsidRPr="007540D7" w:rsidRDefault="003C1CA5" w:rsidP="00A94994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Wardrobe Assistance</w:t>
                  </w:r>
                </w:p>
                <w:p w:rsidR="00CE565F" w:rsidRPr="007540D7" w:rsidRDefault="00CE565F" w:rsidP="00A94994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GED Program</w:t>
                  </w:r>
                  <w:r w:rsidR="000B2C9E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s</w:t>
                  </w:r>
                </w:p>
                <w:p w:rsidR="00AA32B4" w:rsidRPr="007540D7" w:rsidRDefault="00AD4D8B" w:rsidP="00AA32B4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Youth Enrichment Programs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Personal Development Workshops</w:t>
                  </w:r>
                  <w:r w:rsidR="006F5FBB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                        </w:t>
                  </w:r>
                </w:p>
                <w:p w:rsidR="00AD4D8B" w:rsidRPr="007540D7" w:rsidRDefault="00AD4D8B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Mentorship Programs</w:t>
                  </w:r>
                </w:p>
                <w:p w:rsidR="00D40A0F" w:rsidRPr="00D4092D" w:rsidRDefault="00D40A0F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</w:rPr>
                  </w:pPr>
                  <w:r w:rsidRPr="00D4092D">
                    <w:rPr>
                      <w:rFonts w:ascii="Myriad Pro" w:hAnsi="Myriad Pro"/>
                    </w:rPr>
                    <w:t>Money Management</w:t>
                  </w:r>
                </w:p>
                <w:p w:rsidR="00AD4D8B" w:rsidRPr="00D4092D" w:rsidRDefault="00AD4D8B" w:rsidP="00AD4D8B">
                  <w:pPr>
                    <w:spacing w:after="40"/>
                    <w:rPr>
                      <w:rFonts w:ascii="Myriad Pro" w:hAnsi="Myriad Pro"/>
                    </w:rPr>
                  </w:pPr>
                </w:p>
                <w:p w:rsidR="00E973A2" w:rsidRPr="00876510" w:rsidRDefault="00C03F37" w:rsidP="00C03F37">
                  <w:pPr>
                    <w:spacing w:after="40"/>
                  </w:pPr>
                  <w:r>
                    <w:t xml:space="preserve">  </w:t>
                  </w:r>
                </w:p>
              </w:txbxContent>
            </v:textbox>
            <w10:wrap anchory="page"/>
          </v:shape>
        </w:pict>
      </w:r>
    </w:p>
    <w:p w:rsidR="006F5FBB" w:rsidRDefault="001C41C0" w:rsidP="006E34DC">
      <w:pPr>
        <w:tabs>
          <w:tab w:val="left" w:pos="10155"/>
        </w:tabs>
      </w:pPr>
      <w:r>
        <w:rPr>
          <w:noProof/>
          <w:lang w:eastAsia="zh-CN"/>
        </w:rPr>
        <w:pict>
          <v:shape id="_x0000_s1129" type="#_x0000_t202" style="position:absolute;margin-left:553.6pt;margin-top:230.4pt;width:165pt;height:36pt;z-index:9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9;mso-column-margin:5.76pt" inset="2.88pt,2.88pt,2.88pt,2.88pt">
              <w:txbxContent>
                <w:p w:rsidR="0044295C" w:rsidRPr="006F6016" w:rsidRDefault="00546B5E" w:rsidP="002B28B4">
                  <w:pPr>
                    <w:rPr>
                      <w:rFonts w:ascii="Arial" w:hAnsi="Arial" w:cs="Arial"/>
                      <w:b/>
                      <w:bCs/>
                      <w:iCs/>
                      <w:color w:val="365F91"/>
                      <w:w w:val="80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color w:val="365F91"/>
                      <w:w w:val="80"/>
                      <w:sz w:val="52"/>
                      <w:szCs w:val="52"/>
                    </w:rPr>
                    <w:t xml:space="preserve">   </w:t>
                  </w:r>
                  <w:r w:rsidR="00556243">
                    <w:rPr>
                      <w:rFonts w:ascii="Arial" w:hAnsi="Arial" w:cs="Arial"/>
                      <w:b/>
                      <w:bCs/>
                      <w:iCs/>
                      <w:color w:val="365F91"/>
                      <w:w w:val="80"/>
                      <w:sz w:val="52"/>
                      <w:szCs w:val="52"/>
                    </w:rPr>
                    <w:t>510.978.5844</w:t>
                  </w:r>
                </w:p>
              </w:txbxContent>
            </v:textbox>
            <w10:wrap anchory="page"/>
          </v:shape>
        </w:pict>
      </w:r>
      <w:r w:rsidRPr="001C41C0">
        <w:rPr>
          <w:noProof/>
          <w:color w:val="403152"/>
          <w:lang w:eastAsia="zh-CN"/>
        </w:rPr>
        <w:pict>
          <v:rect id="_x0000_s1130" style="position:absolute;margin-left:553.6pt;margin-top:131.9pt;width:165pt;height:36pt;z-index:99" filled="f" strokecolor="#548dd4"/>
        </w:pict>
      </w:r>
      <w:r>
        <w:rPr>
          <w:noProof/>
        </w:rPr>
        <w:pict>
          <v:line id="_x0000_s1063" style="position:absolute;z-index:34;mso-wrap-distance-left:2.88pt;mso-wrap-distance-top:2.88pt;mso-wrap-distance-right:2.88pt;mso-wrap-distance-bottom:2.88pt;mso-position-vertical-relative:page" from="779.1pt,365.4pt" to="829.3pt,365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  <w:lang w:eastAsia="zh-CN"/>
        </w:rPr>
        <w:pict>
          <v:shape id="_x0000_s1128" type="#_x0000_t202" style="position:absolute;margin-left:410.6pt;margin-top:194.4pt;width:141.45pt;height:68.1pt;z-index:97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8;mso-column-margin:5.76pt" inset="2.88pt,2.88pt,2.88pt,2.88pt">
              <w:txbxContent>
                <w:p w:rsidR="0044295C" w:rsidRPr="007540D7" w:rsidRDefault="0044295C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Anger Management</w:t>
                  </w:r>
                </w:p>
                <w:p w:rsidR="0044295C" w:rsidRPr="007540D7" w:rsidRDefault="0044295C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A</w:t>
                  </w:r>
                  <w:r w:rsidR="00BE076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id</w:t>
                  </w: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s Prevention</w:t>
                  </w:r>
                </w:p>
                <w:p w:rsidR="0044295C" w:rsidRPr="007540D7" w:rsidRDefault="006E34DC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AA </w:t>
                  </w:r>
                  <w:r w:rsidR="00A9499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:rsidR="006E34DC" w:rsidRPr="007540D7" w:rsidRDefault="006E34DC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Parenting</w:t>
                  </w:r>
                  <w:r w:rsidR="00A94994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:rsidR="0044295C" w:rsidRPr="007540D7" w:rsidRDefault="006E34DC" w:rsidP="006E34DC">
                  <w:pPr>
                    <w:spacing w:after="4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   </w:t>
                  </w:r>
                  <w:r w:rsidR="001B1EA9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       </w:t>
                  </w:r>
                  <w:proofErr w:type="gramStart"/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and</w:t>
                  </w:r>
                  <w:proofErr w:type="gramEnd"/>
                  <w:r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m</w:t>
                  </w:r>
                  <w:r w:rsidR="0044295C" w:rsidRPr="007540D7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ore</w:t>
                  </w:r>
                  <w:r w:rsidR="0044295C"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…</w:t>
                  </w:r>
                </w:p>
              </w:txbxContent>
            </v:textbox>
            <w10:wrap anchory="page"/>
          </v:shape>
        </w:pict>
      </w:r>
      <w:r>
        <w:rPr>
          <w:noProof/>
          <w:lang w:eastAsia="zh-CN"/>
        </w:rPr>
        <w:pict>
          <v:shape id="_x0000_s1125" type="#_x0000_t202" style="position:absolute;margin-left:416.1pt;margin-top:176.4pt;width:67.4pt;height:35.4pt;z-index:94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125;mso-column-margin:5.76pt" inset="2.88pt,2.88pt,2.88pt,2.88pt">
              <w:txbxContent>
                <w:p w:rsidR="00876510" w:rsidRPr="009373B2" w:rsidRDefault="00876510" w:rsidP="00CA1832">
                  <w:pPr>
                    <w:rPr>
                      <w:rFonts w:ascii="Myriad Pro" w:hAnsi="Myriad Pro"/>
                      <w:color w:val="365F91"/>
                      <w:sz w:val="36"/>
                      <w:szCs w:val="36"/>
                    </w:rPr>
                  </w:pPr>
                  <w:r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C</w:t>
                  </w:r>
                  <w:r w:rsidR="009D183F" w:rsidRPr="009373B2">
                    <w:rPr>
                      <w:rFonts w:ascii="Myriad Pro" w:hAnsi="Myriad Pro" w:cs="Arial"/>
                      <w:b/>
                      <w:bCs/>
                      <w:iCs/>
                      <w:color w:val="365F91"/>
                      <w:w w:val="80"/>
                      <w:sz w:val="36"/>
                      <w:szCs w:val="36"/>
                    </w:rPr>
                    <w:t>lasses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70" type="#_x0000_t202" style="position:absolute;margin-left:597.6pt;margin-top:104.4pt;width:128.9pt;height:135pt;z-index:41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70;mso-column-margin:5.76pt" inset="2.88pt,2.88pt,2.88pt,2.88pt">
              <w:txbxContent>
                <w:p w:rsidR="00876510" w:rsidRPr="007540D7" w:rsidRDefault="00D4092D" w:rsidP="00AD56C7">
                  <w:pPr>
                    <w:widowControl w:val="0"/>
                    <w:spacing w:after="120" w:line="220" w:lineRule="exact"/>
                    <w:jc w:val="both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Myriad Pro" w:hAnsi="Myriad Pro"/>
                      <w:sz w:val="17"/>
                      <w:szCs w:val="17"/>
                    </w:rPr>
                    <w:t xml:space="preserve">  </w:t>
                  </w:r>
                  <w:r w:rsidR="009D183F"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Shared Housing includes:</w:t>
                  </w:r>
                </w:p>
                <w:p w:rsidR="00876510" w:rsidRPr="007540D7" w:rsidRDefault="00A0400D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Bed Space</w:t>
                  </w:r>
                </w:p>
                <w:p w:rsidR="00876510" w:rsidRPr="007540D7" w:rsidRDefault="00A0400D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Cooking Access</w:t>
                  </w:r>
                </w:p>
                <w:p w:rsidR="00876510" w:rsidRPr="007540D7" w:rsidRDefault="00876510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Lounge</w:t>
                  </w:r>
                </w:p>
                <w:p w:rsidR="00A0400D" w:rsidRPr="007540D7" w:rsidRDefault="00A0400D" w:rsidP="00A0400D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7540D7">
                        <w:rPr>
                          <w:rFonts w:ascii="Myriad Pro" w:hAnsi="Myriad Pro"/>
                          <w:color w:val="333333"/>
                          <w:sz w:val="17"/>
                          <w:szCs w:val="17"/>
                        </w:rPr>
                        <w:t>Bath</w:t>
                      </w:r>
                    </w:smartTag>
                  </w:smartTag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 xml:space="preserve"> / Shower</w:t>
                  </w:r>
                </w:p>
                <w:p w:rsidR="00AD4D8B" w:rsidRPr="007540D7" w:rsidRDefault="00A0400D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Computer</w:t>
                  </w:r>
                  <w:r w:rsidR="00260A0F"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(</w:t>
                  </w: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s</w:t>
                  </w:r>
                  <w:r w:rsidR="00260A0F"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)</w:t>
                  </w:r>
                </w:p>
                <w:p w:rsidR="00502115" w:rsidRPr="007540D7" w:rsidRDefault="00502115" w:rsidP="00AD4D8B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Other Amenities</w:t>
                  </w:r>
                </w:p>
                <w:p w:rsidR="00E973A2" w:rsidRPr="007540D7" w:rsidRDefault="0070634E" w:rsidP="00AD56C7">
                  <w:pPr>
                    <w:numPr>
                      <w:ilvl w:val="0"/>
                      <w:numId w:val="7"/>
                    </w:numPr>
                    <w:spacing w:after="40"/>
                    <w:ind w:left="270" w:hanging="180"/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</w:pPr>
                  <w:r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>Wash House / Library</w:t>
                  </w:r>
                  <w:r w:rsidR="00502115" w:rsidRPr="007540D7">
                    <w:rPr>
                      <w:rFonts w:ascii="Myriad Pro" w:hAnsi="Myriad Pro"/>
                      <w:color w:val="333333"/>
                      <w:sz w:val="17"/>
                      <w:szCs w:val="17"/>
                    </w:rPr>
                    <w:t xml:space="preserve"> Access</w:t>
                  </w:r>
                </w:p>
                <w:p w:rsidR="0070634E" w:rsidRPr="00B006AF" w:rsidRDefault="00502115" w:rsidP="0070634E">
                  <w:pPr>
                    <w:spacing w:after="40"/>
                    <w:ind w:left="270"/>
                    <w:rPr>
                      <w:rFonts w:ascii="Myriad Pro" w:hAnsi="Myriad Pro"/>
                      <w:sz w:val="17"/>
                      <w:szCs w:val="17"/>
                    </w:rPr>
                  </w:pPr>
                  <w:r>
                    <w:rPr>
                      <w:rFonts w:ascii="Myriad Pro" w:hAnsi="Myriad Pro"/>
                      <w:sz w:val="17"/>
                      <w:szCs w:val="17"/>
                    </w:rPr>
                    <w:t xml:space="preserve"> </w:t>
                  </w:r>
                </w:p>
                <w:p w:rsidR="00F14076" w:rsidRPr="009D183F" w:rsidRDefault="00F14076" w:rsidP="0070634E">
                  <w:pPr>
                    <w:spacing w:after="40"/>
                    <w:ind w:left="270"/>
                    <w:rPr>
                      <w:rFonts w:ascii="Myriad Pro" w:hAnsi="Myriad Pro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143" type="#_x0000_t202" style="position:absolute;margin-left:9.1pt;margin-top:257.9pt;width:82.5pt;height:63pt;z-index:106">
            <v:textbox style="mso-next-textbox:#_x0000_s1143">
              <w:txbxContent>
                <w:p w:rsidR="00556612" w:rsidRPr="007540D7" w:rsidRDefault="001E15A4">
                  <w:pPr>
                    <w:rPr>
                      <w:color w:val="333333"/>
                    </w:rPr>
                  </w:pPr>
                  <w:r w:rsidRPr="007540D7">
                    <w:rPr>
                      <w:color w:val="333333"/>
                    </w:rPr>
                    <w:t>•</w:t>
                  </w:r>
                  <w:r w:rsidR="00556612" w:rsidRPr="007540D7">
                    <w:rPr>
                      <w:color w:val="333333"/>
                    </w:rPr>
                    <w:t>Accountability</w:t>
                  </w:r>
                </w:p>
                <w:p w:rsidR="00556612" w:rsidRPr="007540D7" w:rsidRDefault="001E15A4">
                  <w:pPr>
                    <w:rPr>
                      <w:color w:val="333333"/>
                    </w:rPr>
                  </w:pPr>
                  <w:r w:rsidRPr="007540D7">
                    <w:rPr>
                      <w:color w:val="333333"/>
                    </w:rPr>
                    <w:t>•</w:t>
                  </w:r>
                  <w:r w:rsidR="00556612" w:rsidRPr="007540D7">
                    <w:rPr>
                      <w:color w:val="333333"/>
                    </w:rPr>
                    <w:t>Confidence</w:t>
                  </w:r>
                </w:p>
                <w:p w:rsidR="00556612" w:rsidRPr="007540D7" w:rsidRDefault="001E15A4">
                  <w:pPr>
                    <w:rPr>
                      <w:color w:val="333333"/>
                    </w:rPr>
                  </w:pPr>
                  <w:r w:rsidRPr="007540D7">
                    <w:rPr>
                      <w:color w:val="333333"/>
                    </w:rPr>
                    <w:t>•</w:t>
                  </w:r>
                  <w:r w:rsidR="00556612" w:rsidRPr="007540D7">
                    <w:rPr>
                      <w:color w:val="333333"/>
                    </w:rPr>
                    <w:t>Self-Esteem</w:t>
                  </w:r>
                </w:p>
                <w:p w:rsidR="001E15A4" w:rsidRPr="007540D7" w:rsidRDefault="001E15A4">
                  <w:pPr>
                    <w:rPr>
                      <w:color w:val="333333"/>
                    </w:rPr>
                  </w:pPr>
                  <w:r w:rsidRPr="007540D7">
                    <w:rPr>
                      <w:color w:val="333333"/>
                    </w:rPr>
                    <w:t>•</w:t>
                  </w:r>
                  <w:r w:rsidR="00556612" w:rsidRPr="007540D7">
                    <w:rPr>
                      <w:color w:val="333333"/>
                    </w:rPr>
                    <w:t>Structure</w:t>
                  </w:r>
                </w:p>
                <w:p w:rsidR="00556612" w:rsidRPr="007540D7" w:rsidRDefault="001E15A4">
                  <w:pPr>
                    <w:rPr>
                      <w:color w:val="333333"/>
                    </w:rPr>
                  </w:pPr>
                  <w:r w:rsidRPr="007540D7">
                    <w:rPr>
                      <w:color w:val="333333"/>
                    </w:rPr>
                    <w:t>•</w:t>
                  </w:r>
                  <w:r w:rsidR="00556612" w:rsidRPr="007540D7">
                    <w:rPr>
                      <w:color w:val="333333"/>
                    </w:rPr>
                    <w:t>Trust</w:t>
                  </w:r>
                </w:p>
                <w:p w:rsidR="00556612" w:rsidRDefault="00556612"/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97.1pt;margin-top:329.9pt;width:126.5pt;height:27pt;z-index:107">
            <v:textbox style="mso-next-textbox:#_x0000_s1144">
              <w:txbxContent>
                <w:p w:rsidR="00F51DFB" w:rsidRPr="007540D7" w:rsidRDefault="00F51DFB">
                  <w:pPr>
                    <w:rPr>
                      <w:color w:val="333333"/>
                      <w:sz w:val="16"/>
                      <w:szCs w:val="16"/>
                    </w:rPr>
                  </w:pPr>
                  <w:r w:rsidRPr="007540D7">
                    <w:rPr>
                      <w:color w:val="333333"/>
                      <w:sz w:val="16"/>
                      <w:szCs w:val="16"/>
                    </w:rPr>
                    <w:t xml:space="preserve">Angela Curry – </w:t>
                  </w:r>
                  <w:r w:rsidR="003B59A6" w:rsidRPr="007540D7">
                    <w:rPr>
                      <w:color w:val="333333"/>
                      <w:sz w:val="16"/>
                      <w:szCs w:val="16"/>
                    </w:rPr>
                    <w:t>Class of 2010 College Graduate, 4</w:t>
                  </w:r>
                  <w:r w:rsidRPr="007540D7">
                    <w:rPr>
                      <w:color w:val="333333"/>
                      <w:sz w:val="16"/>
                      <w:szCs w:val="16"/>
                    </w:rPr>
                    <w:t>.0 &amp; Honors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8" style="position:absolute;z-index:39;mso-wrap-distance-left:2.88pt;mso-wrap-distance-top:2.88pt;mso-wrap-distance-right:2.88pt;mso-wrap-distance-bottom:2.88pt;mso-position-vertical-relative:page" from="-1.9pt,104.4pt" to="245.6pt,104.4pt" fillcolor="#fffffe [rgb(255,255,254) cmyk(0,0,0,0)]" strokecolor="#548dd4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</w:rPr>
        <w:pict>
          <v:shape id="_x0000_s1033" type="#_x0000_t202" style="position:absolute;margin-left:-1.9pt;margin-top:104.4pt;width:201.55pt;height:27pt;z-index: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3;mso-column-margin:5.76pt" inset="2.88pt,2.88pt,2.88pt,2.88pt">
              <w:txbxContent>
                <w:p w:rsidR="00E973A2" w:rsidRPr="002C2A7F" w:rsidRDefault="009D183F" w:rsidP="002F5532">
                  <w:pPr>
                    <w:rPr>
                      <w:color w:val="365E91"/>
                      <w:sz w:val="36"/>
                      <w:szCs w:val="36"/>
                    </w:rPr>
                  </w:pPr>
                  <w:r w:rsidRPr="002C2A7F">
                    <w:rPr>
                      <w:rFonts w:ascii="Arial" w:hAnsi="Arial" w:cs="Arial"/>
                      <w:b/>
                      <w:bCs/>
                      <w:iCs/>
                      <w:color w:val="365E91"/>
                      <w:w w:val="80"/>
                      <w:sz w:val="36"/>
                      <w:szCs w:val="36"/>
                    </w:rPr>
                    <w:t xml:space="preserve">Our </w:t>
                  </w:r>
                  <w:smartTag w:uri="urn:schemas-microsoft-com:office:smarttags" w:element="City">
                    <w:smartTag w:uri="urn:schemas-microsoft-com:office:smarttags" w:element="place">
                      <w:r w:rsidRPr="002C2A7F">
                        <w:rPr>
                          <w:rFonts w:ascii="Arial" w:hAnsi="Arial" w:cs="Arial"/>
                          <w:b/>
                          <w:bCs/>
                          <w:iCs/>
                          <w:color w:val="365E91"/>
                          <w:w w:val="80"/>
                          <w:sz w:val="36"/>
                          <w:szCs w:val="36"/>
                        </w:rPr>
                        <w:t>Mission</w:t>
                      </w:r>
                    </w:smartTag>
                  </w:smartTag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37" type="#_x0000_t202" style="position:absolute;margin-left:-1.9pt;margin-top:131.4pt;width:247.5pt;height:405pt;z-index:12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7;mso-column-margin:5.76pt" inset="2.88pt,2.88pt,2.88pt,2.88pt">
              <w:txbxContent>
                <w:p w:rsidR="00D160E2" w:rsidRPr="005651BA" w:rsidRDefault="00D160E2" w:rsidP="001F628D">
                  <w:pPr>
                    <w:spacing w:after="120"/>
                    <w:jc w:val="both"/>
                    <w:rPr>
                      <w:rFonts w:ascii="Myriad Pro" w:hAnsi="Myriad Pro"/>
                      <w:b/>
                      <w:color w:val="365F91"/>
                    </w:rPr>
                  </w:pP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>To help individuals and families experiencing immediate life challenges, attain shelter</w:t>
                  </w:r>
                  <w:r w:rsidR="00260C03" w:rsidRPr="005651BA">
                    <w:rPr>
                      <w:rFonts w:ascii="Myriad Pro" w:hAnsi="Myriad Pro"/>
                      <w:b/>
                      <w:color w:val="365F91"/>
                    </w:rPr>
                    <w:t>/housing</w:t>
                  </w: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 xml:space="preserve">, </w:t>
                  </w:r>
                  <w:r w:rsidR="00A94994" w:rsidRPr="005651BA">
                    <w:rPr>
                      <w:rFonts w:ascii="Myriad Pro" w:hAnsi="Myriad Pro"/>
                      <w:b/>
                      <w:color w:val="365F91"/>
                    </w:rPr>
                    <w:t>safety</w:t>
                  </w:r>
                  <w:r w:rsidR="00CE565F">
                    <w:rPr>
                      <w:rFonts w:ascii="Myriad Pro" w:hAnsi="Myriad Pro"/>
                      <w:b/>
                      <w:color w:val="365F91"/>
                    </w:rPr>
                    <w:t xml:space="preserve">, </w:t>
                  </w: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>s</w:t>
                  </w:r>
                  <w:r w:rsidR="00A94994" w:rsidRPr="005651BA">
                    <w:rPr>
                      <w:rFonts w:ascii="Myriad Pro" w:hAnsi="Myriad Pro"/>
                      <w:b/>
                      <w:color w:val="365F91"/>
                    </w:rPr>
                    <w:t>tability and the support</w:t>
                  </w: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 xml:space="preserve"> needed to become self-sufficient</w:t>
                  </w:r>
                  <w:r w:rsidR="006E5C90" w:rsidRPr="005651BA">
                    <w:rPr>
                      <w:rFonts w:ascii="Myriad Pro" w:hAnsi="Myriad Pro"/>
                      <w:b/>
                      <w:color w:val="365F91"/>
                    </w:rPr>
                    <w:t xml:space="preserve"> </w:t>
                  </w:r>
                  <w:r w:rsidR="002273BA" w:rsidRPr="005651BA">
                    <w:rPr>
                      <w:rFonts w:ascii="Myriad Pro" w:hAnsi="Myriad Pro"/>
                      <w:b/>
                      <w:color w:val="365F91"/>
                    </w:rPr>
                    <w:t xml:space="preserve">and </w:t>
                  </w:r>
                  <w:r w:rsidR="006E5C90" w:rsidRPr="005651BA">
                    <w:rPr>
                      <w:rFonts w:ascii="Myriad Pro" w:hAnsi="Myriad Pro"/>
                      <w:b/>
                      <w:color w:val="365F91"/>
                    </w:rPr>
                    <w:t>ultimately reach sustainability</w:t>
                  </w: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 xml:space="preserve">.  </w:t>
                  </w:r>
                </w:p>
                <w:p w:rsidR="00D160E2" w:rsidRPr="005651BA" w:rsidRDefault="00D160E2" w:rsidP="00D160E2">
                  <w:pPr>
                    <w:spacing w:after="120"/>
                    <w:rPr>
                      <w:rFonts w:ascii="Myriad Pro" w:hAnsi="Myriad Pro"/>
                      <w:b/>
                      <w:color w:val="365F91"/>
                    </w:rPr>
                  </w:pPr>
                  <w:r w:rsidRPr="005651BA">
                    <w:rPr>
                      <w:rFonts w:ascii="Myriad Pro" w:hAnsi="Myriad Pro"/>
                      <w:b/>
                      <w:color w:val="365F91"/>
                    </w:rPr>
                    <w:t>Our desire is to continue to provide:</w:t>
                  </w:r>
                </w:p>
                <w:p w:rsidR="00D160E2" w:rsidRPr="007540D7" w:rsidRDefault="00D160E2" w:rsidP="00D160E2">
                  <w:pPr>
                    <w:numPr>
                      <w:ilvl w:val="0"/>
                      <w:numId w:val="12"/>
                    </w:numPr>
                    <w:spacing w:after="120"/>
                    <w:ind w:left="270" w:hanging="270"/>
                    <w:rPr>
                      <w:rFonts w:ascii="Myriad Pro" w:hAnsi="Myriad Pro"/>
                      <w:color w:val="333333"/>
                    </w:rPr>
                  </w:pPr>
                  <w:r w:rsidRPr="007540D7">
                    <w:rPr>
                      <w:rFonts w:ascii="Myriad Pro" w:hAnsi="Myriad Pro"/>
                      <w:color w:val="333333"/>
                    </w:rPr>
                    <w:t xml:space="preserve">One-stop social service site to individuals from all walks of life.  </w:t>
                  </w:r>
                </w:p>
                <w:p w:rsidR="00D160E2" w:rsidRPr="007540D7" w:rsidRDefault="00D160E2" w:rsidP="00D160E2">
                  <w:pPr>
                    <w:numPr>
                      <w:ilvl w:val="0"/>
                      <w:numId w:val="12"/>
                    </w:numPr>
                    <w:spacing w:after="120"/>
                    <w:ind w:left="270" w:hanging="270"/>
                    <w:rPr>
                      <w:rFonts w:ascii="Myriad Pro" w:hAnsi="Myriad Pro"/>
                      <w:color w:val="333333"/>
                    </w:rPr>
                  </w:pPr>
                  <w:r w:rsidRPr="007540D7">
                    <w:rPr>
                      <w:rFonts w:ascii="Myriad Pro" w:hAnsi="Myriad Pro"/>
                      <w:color w:val="333333"/>
                    </w:rPr>
                    <w:t xml:space="preserve">Individuals with resources and tools to be self-sufficient and remain self-sufficient.  </w:t>
                  </w:r>
                </w:p>
                <w:p w:rsidR="00807207" w:rsidRPr="007540D7" w:rsidRDefault="00BF5892" w:rsidP="001F628D">
                  <w:pPr>
                    <w:numPr>
                      <w:ilvl w:val="0"/>
                      <w:numId w:val="12"/>
                    </w:numPr>
                    <w:spacing w:after="240"/>
                    <w:ind w:left="270" w:hanging="270"/>
                    <w:rPr>
                      <w:rFonts w:ascii="Myriad Pro" w:hAnsi="Myriad Pro"/>
                      <w:color w:val="333333"/>
                    </w:rPr>
                  </w:pPr>
                  <w:r w:rsidRPr="007540D7">
                    <w:rPr>
                      <w:rFonts w:ascii="Myriad Pro" w:hAnsi="Myriad Pro"/>
                      <w:color w:val="333333"/>
                    </w:rPr>
                    <w:t xml:space="preserve">Financial, educational, health and </w:t>
                  </w:r>
                  <w:r w:rsidR="00D160E2" w:rsidRPr="007540D7">
                    <w:rPr>
                      <w:rFonts w:ascii="Myriad Pro" w:hAnsi="Myriad Pro"/>
                      <w:color w:val="333333"/>
                    </w:rPr>
                    <w:t>nutritional tools that will help maint</w:t>
                  </w:r>
                  <w:r w:rsidR="00DC272C" w:rsidRPr="007540D7">
                    <w:rPr>
                      <w:rFonts w:ascii="Myriad Pro" w:hAnsi="Myriad Pro"/>
                      <w:color w:val="333333"/>
                    </w:rPr>
                    <w:t>ain balance in all areas of life</w:t>
                  </w:r>
                </w:p>
                <w:p w:rsidR="004F54E9" w:rsidRPr="007540D7" w:rsidRDefault="00807207" w:rsidP="004F54E9">
                  <w:pPr>
                    <w:numPr>
                      <w:ilvl w:val="0"/>
                      <w:numId w:val="12"/>
                    </w:numPr>
                    <w:spacing w:after="240"/>
                    <w:ind w:left="270" w:hanging="270"/>
                    <w:rPr>
                      <w:rFonts w:ascii="Myriad Pro" w:hAnsi="Myriad Pro"/>
                      <w:color w:val="333333"/>
                    </w:rPr>
                  </w:pPr>
                  <w:r w:rsidRPr="007540D7">
                    <w:rPr>
                      <w:rFonts w:ascii="Myriad Pro" w:hAnsi="Myriad Pro"/>
                      <w:color w:val="333333"/>
                    </w:rPr>
                    <w:t>Healing in o</w:t>
                  </w:r>
                  <w:r w:rsidR="005651BA" w:rsidRPr="007540D7">
                    <w:rPr>
                      <w:rFonts w:ascii="Myriad Pro" w:hAnsi="Myriad Pro"/>
                      <w:color w:val="333333"/>
                    </w:rPr>
                    <w:t xml:space="preserve">rder to enjoy </w:t>
                  </w:r>
                  <w:r w:rsidR="004F54E9" w:rsidRPr="007540D7">
                    <w:rPr>
                      <w:rFonts w:ascii="Myriad Pro" w:hAnsi="Myriad Pro"/>
                      <w:color w:val="333333"/>
                    </w:rPr>
                    <w:t xml:space="preserve">a purposeful life              </w:t>
                  </w:r>
                </w:p>
                <w:p w:rsidR="00DB2538" w:rsidRPr="002C2A7F" w:rsidRDefault="00507B20" w:rsidP="004F54E9">
                  <w:pPr>
                    <w:spacing w:after="240"/>
                    <w:rPr>
                      <w:rFonts w:ascii="Myriad Pro" w:hAnsi="Myriad Pro"/>
                      <w:color w:val="365E91"/>
                    </w:rPr>
                  </w:pPr>
                  <w:r w:rsidRPr="002C2A7F">
                    <w:rPr>
                      <w:rFonts w:ascii="Myriad Pro" w:hAnsi="Myriad Pro"/>
                      <w:b/>
                      <w:bCs/>
                      <w:color w:val="365E91"/>
                    </w:rPr>
                    <w:t>We help our clients</w:t>
                  </w:r>
                  <w:r w:rsidRPr="002C2A7F">
                    <w:rPr>
                      <w:rFonts w:ascii="Myriad Pro" w:hAnsi="Myriad Pro"/>
                      <w:bCs/>
                      <w:color w:val="365E91"/>
                    </w:rPr>
                    <w:t xml:space="preserve"> </w:t>
                  </w:r>
                  <w:r w:rsidR="009A70D2" w:rsidRPr="002C2A7F">
                    <w:rPr>
                      <w:rFonts w:ascii="Myriad Pro" w:hAnsi="Myriad Pro"/>
                      <w:b/>
                      <w:bCs/>
                      <w:color w:val="365E91"/>
                    </w:rPr>
                    <w:t>re-build</w:t>
                  </w:r>
                  <w:r w:rsidR="00A94994" w:rsidRPr="002C2A7F">
                    <w:rPr>
                      <w:rFonts w:ascii="Myriad Pro" w:hAnsi="Myriad Pro"/>
                      <w:b/>
                      <w:bCs/>
                      <w:color w:val="365E91"/>
                    </w:rPr>
                    <w:t xml:space="preserve"> </w:t>
                  </w:r>
                  <w:r w:rsidR="009A70D2" w:rsidRPr="002C2A7F">
                    <w:rPr>
                      <w:rFonts w:ascii="Myriad Pro" w:hAnsi="Myriad Pro"/>
                      <w:b/>
                      <w:bCs/>
                      <w:color w:val="365E91"/>
                    </w:rPr>
                    <w:t>and develop</w:t>
                  </w:r>
                </w:p>
                <w:p w:rsidR="00DB2538" w:rsidRPr="00795E28" w:rsidRDefault="00556612" w:rsidP="00556612">
                  <w:pPr>
                    <w:rPr>
                      <w:rFonts w:ascii="Myriad Pro" w:hAnsi="Myriad Pro"/>
                    </w:rPr>
                  </w:pPr>
                  <w:r>
                    <w:rPr>
                      <w:rFonts w:ascii="Myriad Pro" w:hAnsi="Myriad Pro"/>
                      <w:bCs/>
                    </w:rPr>
                    <w:t xml:space="preserve">            </w:t>
                  </w:r>
                  <w:r w:rsidR="00135B16">
                    <w:rPr>
                      <w:rFonts w:ascii="Myriad Pro" w:hAnsi="Myriad Pro"/>
                      <w:bCs/>
                    </w:rPr>
                    <w:t xml:space="preserve">                   </w:t>
                  </w:r>
                  <w:r>
                    <w:rPr>
                      <w:rFonts w:ascii="Myriad Pro" w:hAnsi="Myriad Pro"/>
                      <w:bCs/>
                    </w:rPr>
                    <w:t xml:space="preserve">      </w:t>
                  </w:r>
                  <w:r w:rsidR="00135B16">
                    <w:rPr>
                      <w:rFonts w:ascii="Myriad Pro" w:hAnsi="Myriad Pro"/>
                      <w:bCs/>
                    </w:rPr>
                    <w:t xml:space="preserve"> </w:t>
                  </w:r>
                  <w:r w:rsidR="00BE705B" w:rsidRPr="001C41C0">
                    <w:rPr>
                      <w:color w:val="auto"/>
                    </w:rPr>
                    <w:pict>
                      <v:shape id="_x0000_i1029" type="#_x0000_t75" style="width:108.75pt;height:105.75pt">
                        <v:imagedata r:id="rId19" o:title="Angela Curry"/>
                      </v:shape>
                    </w:pict>
                  </w:r>
                </w:p>
                <w:p w:rsidR="004F54E9" w:rsidRPr="00C270F2" w:rsidRDefault="004F54E9" w:rsidP="004F54E9">
                  <w:pPr>
                    <w:rPr>
                      <w:rFonts w:ascii="Myriad Pro" w:hAnsi="Myriad Pro"/>
                      <w:b/>
                      <w:sz w:val="10"/>
                      <w:szCs w:val="10"/>
                    </w:rPr>
                  </w:pPr>
                </w:p>
                <w:p w:rsidR="00795E28" w:rsidRPr="00CE3A1A" w:rsidRDefault="004F54E9" w:rsidP="004F54E9">
                  <w:pPr>
                    <w:jc w:val="both"/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</w:pPr>
                  <w:r w:rsidRPr="006F5FBB">
                    <w:rPr>
                      <w:rFonts w:ascii="Aachen BT" w:hAnsi="Aachen BT"/>
                      <w:color w:val="333333"/>
                      <w:sz w:val="18"/>
                      <w:szCs w:val="18"/>
                      <w:u w:val="single"/>
                    </w:rPr>
                    <w:t>Wish List</w:t>
                  </w:r>
                  <w:r w:rsidRPr="006F5FBB">
                    <w:rPr>
                      <w:rFonts w:ascii="Aachen BT" w:hAnsi="Aachen BT"/>
                      <w:color w:val="333333"/>
                      <w:sz w:val="18"/>
                      <w:szCs w:val="18"/>
                    </w:rPr>
                    <w:t>:</w:t>
                  </w:r>
                  <w:r w:rsidR="006F5FBB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Generous 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Monetary </w:t>
                  </w:r>
                  <w:r w:rsidR="008F1E47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A</w:t>
                  </w:r>
                  <w:r w:rsidR="00041F7C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ssistance</w:t>
                  </w:r>
                  <w:r w:rsidR="008F1E47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T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oward </w:t>
                  </w:r>
                  <w:r w:rsidR="00901072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M</w:t>
                  </w:r>
                  <w:r w:rsidR="00A417D3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onthly </w:t>
                  </w:r>
                  <w:r w:rsidR="00901072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E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xpenses of 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approx. 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$8,500.00</w:t>
                  </w:r>
                  <w:r w:rsidR="00795E28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, 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Adopt a Bill, </w:t>
                  </w:r>
                  <w:r w:rsidR="008C7196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Bus Passes, Twin Flat/Fitted Sheets, </w:t>
                  </w:r>
                  <w:r w:rsidR="00795E28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Blankets, Non-Perishable Items, Small </w:t>
                  </w:r>
                  <w:r w:rsidR="005651BA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Portable Heat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ers, Vacuum Cleaners, </w:t>
                  </w:r>
                  <w:r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Cleaning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Supplies</w:t>
                  </w:r>
                  <w:r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, 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Office Supplies</w:t>
                  </w:r>
                  <w:r w:rsidR="00795E28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, </w:t>
                  </w:r>
                  <w:r w:rsidR="00A417D3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Hygiene 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I</w:t>
                  </w:r>
                  <w:r w:rsidR="00A417D3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tems, Contractor Help</w:t>
                  </w:r>
                  <w:r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, Donate </w:t>
                  </w:r>
                  <w:r w:rsidR="00F77059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A </w:t>
                  </w:r>
                  <w:r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>Car (Running or Not)</w:t>
                  </w:r>
                  <w:r w:rsidR="00795E28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</w:t>
                  </w:r>
                  <w:r w:rsidR="006F5FBB" w:rsidRPr="00CE3A1A">
                    <w:rPr>
                      <w:rFonts w:ascii="Myriad Pro" w:hAnsi="Myriad Pro"/>
                      <w:color w:val="333333"/>
                      <w:sz w:val="18"/>
                      <w:szCs w:val="18"/>
                    </w:rPr>
                    <w:t xml:space="preserve"> Call 510-978-5844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line id="_x0000_s1105" style="position:absolute;z-index:74;mso-wrap-distance-left:2.88pt;mso-wrap-distance-top:2.88pt;mso-wrap-distance-right:2.88pt;mso-wrap-distance-bottom:2.88pt;mso-position-vertical-relative:page" from="319pt,621pt" to="361.95pt,62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proofErr w:type="spellStart"/>
      <w:proofErr w:type="gramStart"/>
      <w:r w:rsidR="00B3145F">
        <w:t>ffddd</w:t>
      </w:r>
      <w:proofErr w:type="spellEnd"/>
      <w:proofErr w:type="gramEnd"/>
    </w:p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6F5FBB" w:rsidP="006F5FBB"/>
    <w:p w:rsidR="006F5FBB" w:rsidRPr="006F5FBB" w:rsidRDefault="001C41C0" w:rsidP="006F5FBB">
      <w:r>
        <w:rPr>
          <w:noProof/>
        </w:rPr>
        <w:pict>
          <v:rect id="_x0000_s1150" style="position:absolute;margin-left:445.5pt;margin-top:8pt;width:165pt;height:45pt;z-index:108" filled="f" stroked="f" strokecolor="#548dd4"/>
        </w:pict>
      </w:r>
    </w:p>
    <w:p w:rsidR="006F5FBB" w:rsidRDefault="006F5FBB" w:rsidP="006F5FBB"/>
    <w:p w:rsidR="004E644B" w:rsidRPr="006F5FBB" w:rsidRDefault="001C41C0" w:rsidP="006F5FBB">
      <w:pPr>
        <w:tabs>
          <w:tab w:val="left" w:pos="9105"/>
        </w:tabs>
        <w:rPr>
          <w:rFonts w:ascii="Impact" w:hAnsi="Impact"/>
          <w:b/>
          <w:sz w:val="52"/>
          <w:szCs w:val="52"/>
        </w:rPr>
      </w:pPr>
      <w:r w:rsidRPr="001C41C0">
        <w:rPr>
          <w:noProof/>
        </w:rPr>
        <w:pict>
          <v:shape id="_x0000_s1032" type="#_x0000_t202" style="position:absolute;margin-left:258.5pt;margin-top:468pt;width:495pt;height:44.85pt;z-index:7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2;mso-column-margin:5.76pt" inset="2.88pt,2.88pt,2.88pt,2.88pt">
              <w:txbxContent>
                <w:p w:rsidR="00E973A2" w:rsidRPr="00A90346" w:rsidRDefault="007B19BB" w:rsidP="0044295C">
                  <w:pPr>
                    <w:rPr>
                      <w:rFonts w:ascii="Myriad Pro" w:hAnsi="Myriad Pro"/>
                      <w:color w:val="FFFFFF"/>
                      <w:sz w:val="40"/>
                      <w:szCs w:val="40"/>
                    </w:rPr>
                  </w:pPr>
                  <w:r w:rsidRPr="00A90346">
                    <w:rPr>
                      <w:rFonts w:ascii="Myriad Pro" w:hAnsi="Myriad Pro" w:cs="Arial"/>
                      <w:b/>
                      <w:bCs/>
                      <w:iCs/>
                      <w:color w:val="FFFFFF"/>
                      <w:w w:val="80"/>
                      <w:sz w:val="40"/>
                      <w:szCs w:val="40"/>
                    </w:rPr>
                    <w:t>Our Facilities</w:t>
                  </w:r>
                  <w:r w:rsidR="006F5FBB">
                    <w:rPr>
                      <w:rFonts w:ascii="Myriad Pro" w:hAnsi="Myriad Pro" w:cs="Arial"/>
                      <w:b/>
                      <w:bCs/>
                      <w:iCs/>
                      <w:color w:val="FFFFFF"/>
                      <w:w w:val="80"/>
                      <w:sz w:val="40"/>
                      <w:szCs w:val="40"/>
                    </w:rPr>
                    <w:t xml:space="preserve">        </w:t>
                  </w:r>
                  <w:r w:rsidR="00CE3A1A">
                    <w:rPr>
                      <w:rFonts w:ascii="Myriad Pro" w:hAnsi="Myriad Pro" w:cs="Arial"/>
                      <w:b/>
                      <w:bCs/>
                      <w:iCs/>
                      <w:color w:val="FFFFFF"/>
                      <w:w w:val="80"/>
                      <w:sz w:val="40"/>
                      <w:szCs w:val="40"/>
                    </w:rPr>
                    <w:t xml:space="preserve">          </w:t>
                  </w:r>
                  <w:r w:rsidR="00CE3A1A" w:rsidRPr="00CE3A1A">
                    <w:rPr>
                      <w:rFonts w:ascii="Myriad Pro" w:hAnsi="Myriad Pro" w:cs="Arial"/>
                      <w:b/>
                      <w:bCs/>
                      <w:i/>
                      <w:iCs/>
                      <w:color w:val="FFFFFF"/>
                      <w:w w:val="80"/>
                      <w:sz w:val="18"/>
                      <w:szCs w:val="18"/>
                    </w:rPr>
                    <w:t xml:space="preserve">Responsibility            </w:t>
                  </w:r>
                  <w:r w:rsidR="006F5FBB" w:rsidRPr="00CE3A1A">
                    <w:rPr>
                      <w:rFonts w:ascii="Myriad Pro" w:hAnsi="Myriad Pro" w:cs="Arial"/>
                      <w:b/>
                      <w:bCs/>
                      <w:i/>
                      <w:iCs/>
                      <w:color w:val="FFFFFF"/>
                      <w:w w:val="80"/>
                      <w:sz w:val="18"/>
                      <w:szCs w:val="18"/>
                    </w:rPr>
                    <w:t xml:space="preserve">Accountability </w:t>
                  </w:r>
                  <w:r w:rsidR="00CE3A1A" w:rsidRPr="00CE3A1A">
                    <w:rPr>
                      <w:rFonts w:ascii="Myriad Pro" w:hAnsi="Myriad Pro" w:cs="Arial"/>
                      <w:b/>
                      <w:bCs/>
                      <w:i/>
                      <w:iCs/>
                      <w:color w:val="FFFFFF"/>
                      <w:w w:val="80"/>
                      <w:sz w:val="18"/>
                      <w:szCs w:val="18"/>
                    </w:rPr>
                    <w:t xml:space="preserve">          Self-Sufficiency          Susta</w:t>
                  </w:r>
                  <w:r w:rsidR="004816BB">
                    <w:rPr>
                      <w:rFonts w:ascii="Myriad Pro" w:hAnsi="Myriad Pro" w:cs="Arial"/>
                      <w:b/>
                      <w:bCs/>
                      <w:i/>
                      <w:iCs/>
                      <w:color w:val="FFFFFF"/>
                      <w:w w:val="80"/>
                      <w:sz w:val="18"/>
                      <w:szCs w:val="18"/>
                    </w:rPr>
                    <w:t>i</w:t>
                  </w:r>
                  <w:r w:rsidR="00CE3A1A" w:rsidRPr="00CE3A1A">
                    <w:rPr>
                      <w:rFonts w:ascii="Myriad Pro" w:hAnsi="Myriad Pro" w:cs="Arial"/>
                      <w:b/>
                      <w:bCs/>
                      <w:i/>
                      <w:iCs/>
                      <w:color w:val="FFFFFF"/>
                      <w:w w:val="80"/>
                      <w:sz w:val="18"/>
                      <w:szCs w:val="18"/>
                    </w:rPr>
                    <w:t>nability</w:t>
                  </w:r>
                </w:p>
                <w:p w:rsidR="008C599F" w:rsidRPr="00A90346" w:rsidRDefault="008C599F">
                  <w:pPr>
                    <w:rPr>
                      <w:color w:val="FFFFFF"/>
                    </w:rPr>
                  </w:pPr>
                </w:p>
              </w:txbxContent>
            </v:textbox>
            <w10:wrap anchory="page"/>
          </v:shape>
        </w:pict>
      </w:r>
      <w:r w:rsidR="006F5FBB">
        <w:tab/>
        <w:t xml:space="preserve">                                               </w:t>
      </w:r>
      <w:r w:rsidR="006F5FBB" w:rsidRPr="006F5FBB">
        <w:rPr>
          <w:rFonts w:ascii="Impact" w:hAnsi="Impact"/>
          <w:b/>
          <w:sz w:val="52"/>
          <w:szCs w:val="52"/>
        </w:rPr>
        <w:t>CFC # 69874</w:t>
      </w:r>
    </w:p>
    <w:sectPr w:rsidR="004E644B" w:rsidRPr="006F5FB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achen BT">
    <w:altName w:val="Impact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47D5"/>
    <w:multiLevelType w:val="hybridMultilevel"/>
    <w:tmpl w:val="EE422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1495A"/>
    <w:multiLevelType w:val="hybridMultilevel"/>
    <w:tmpl w:val="705839B8"/>
    <w:lvl w:ilvl="0" w:tplc="42181A8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3011E"/>
    <w:multiLevelType w:val="hybridMultilevel"/>
    <w:tmpl w:val="FA26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63B75"/>
    <w:multiLevelType w:val="hybridMultilevel"/>
    <w:tmpl w:val="699ACCD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8174F"/>
    <w:multiLevelType w:val="hybridMultilevel"/>
    <w:tmpl w:val="DFCAD8FC"/>
    <w:lvl w:ilvl="0" w:tplc="BD12F884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0465C"/>
    <w:multiLevelType w:val="hybridMultilevel"/>
    <w:tmpl w:val="3430776C"/>
    <w:lvl w:ilvl="0" w:tplc="DEF2960E">
      <w:start w:val="1"/>
      <w:numFmt w:val="bullet"/>
      <w:lvlText w:val=""/>
      <w:lvlJc w:val="left"/>
      <w:pPr>
        <w:ind w:left="1260" w:hanging="720"/>
      </w:pPr>
      <w:rPr>
        <w:rFonts w:ascii="Symbol" w:hAnsi="Symbol" w:hint="default"/>
        <w:color w:val="365F91"/>
        <w:sz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55E62CBF"/>
    <w:multiLevelType w:val="hybridMultilevel"/>
    <w:tmpl w:val="AB6A8BBA"/>
    <w:lvl w:ilvl="0" w:tplc="BD12F884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E72F6"/>
    <w:multiLevelType w:val="hybridMultilevel"/>
    <w:tmpl w:val="1618D522"/>
    <w:lvl w:ilvl="0" w:tplc="42181A8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56F99"/>
    <w:multiLevelType w:val="hybridMultilevel"/>
    <w:tmpl w:val="9196B068"/>
    <w:lvl w:ilvl="0" w:tplc="4B627E24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C8713A"/>
    <w:multiLevelType w:val="hybridMultilevel"/>
    <w:tmpl w:val="08EE14D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F601A"/>
    <w:multiLevelType w:val="hybridMultilevel"/>
    <w:tmpl w:val="25F6DBBE"/>
    <w:lvl w:ilvl="0" w:tplc="BD12F884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43D9C"/>
    <w:multiLevelType w:val="hybridMultilevel"/>
    <w:tmpl w:val="20C80A8A"/>
    <w:lvl w:ilvl="0" w:tplc="42181A8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6"/>
  </w:num>
  <w:num w:numId="6">
    <w:abstractNumId w:val="10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797A"/>
    <w:rsid w:val="000109D4"/>
    <w:rsid w:val="0002659C"/>
    <w:rsid w:val="00034A7D"/>
    <w:rsid w:val="00041F7C"/>
    <w:rsid w:val="00082BF5"/>
    <w:rsid w:val="000B2C9E"/>
    <w:rsid w:val="000C037B"/>
    <w:rsid w:val="000C319E"/>
    <w:rsid w:val="000D7766"/>
    <w:rsid w:val="000E331E"/>
    <w:rsid w:val="000F2723"/>
    <w:rsid w:val="000F75AC"/>
    <w:rsid w:val="00116C0A"/>
    <w:rsid w:val="00121928"/>
    <w:rsid w:val="00123F5F"/>
    <w:rsid w:val="00135B16"/>
    <w:rsid w:val="0014185D"/>
    <w:rsid w:val="001434B8"/>
    <w:rsid w:val="001502E6"/>
    <w:rsid w:val="001577CC"/>
    <w:rsid w:val="00167DDE"/>
    <w:rsid w:val="00177872"/>
    <w:rsid w:val="00186734"/>
    <w:rsid w:val="001976DE"/>
    <w:rsid w:val="001A52D7"/>
    <w:rsid w:val="001B1EA9"/>
    <w:rsid w:val="001C41C0"/>
    <w:rsid w:val="001C797A"/>
    <w:rsid w:val="001E15A4"/>
    <w:rsid w:val="001F628D"/>
    <w:rsid w:val="002268A2"/>
    <w:rsid w:val="002273BA"/>
    <w:rsid w:val="00230438"/>
    <w:rsid w:val="00233D8B"/>
    <w:rsid w:val="002523B6"/>
    <w:rsid w:val="00260A0F"/>
    <w:rsid w:val="00260A86"/>
    <w:rsid w:val="00260C03"/>
    <w:rsid w:val="00261737"/>
    <w:rsid w:val="00276314"/>
    <w:rsid w:val="00282651"/>
    <w:rsid w:val="00285263"/>
    <w:rsid w:val="00285F38"/>
    <w:rsid w:val="002876B0"/>
    <w:rsid w:val="002B28B4"/>
    <w:rsid w:val="002C19A7"/>
    <w:rsid w:val="002C2A7F"/>
    <w:rsid w:val="002C3249"/>
    <w:rsid w:val="002D453E"/>
    <w:rsid w:val="002F5532"/>
    <w:rsid w:val="00302275"/>
    <w:rsid w:val="003042EF"/>
    <w:rsid w:val="00304AE9"/>
    <w:rsid w:val="00327B0F"/>
    <w:rsid w:val="00333A73"/>
    <w:rsid w:val="00336DCB"/>
    <w:rsid w:val="00352D11"/>
    <w:rsid w:val="00356E9B"/>
    <w:rsid w:val="00361F56"/>
    <w:rsid w:val="003B080E"/>
    <w:rsid w:val="003B59A6"/>
    <w:rsid w:val="003C1CA5"/>
    <w:rsid w:val="003C6718"/>
    <w:rsid w:val="003F6A1E"/>
    <w:rsid w:val="0044295C"/>
    <w:rsid w:val="004441F5"/>
    <w:rsid w:val="0046198A"/>
    <w:rsid w:val="00464569"/>
    <w:rsid w:val="00467518"/>
    <w:rsid w:val="00467616"/>
    <w:rsid w:val="004816BB"/>
    <w:rsid w:val="00484F10"/>
    <w:rsid w:val="00492BC9"/>
    <w:rsid w:val="004A1A2C"/>
    <w:rsid w:val="004A530E"/>
    <w:rsid w:val="004C4865"/>
    <w:rsid w:val="004D6E3F"/>
    <w:rsid w:val="004E644B"/>
    <w:rsid w:val="004F54E9"/>
    <w:rsid w:val="00502115"/>
    <w:rsid w:val="00507B20"/>
    <w:rsid w:val="0051673A"/>
    <w:rsid w:val="005265FA"/>
    <w:rsid w:val="00531861"/>
    <w:rsid w:val="00546B5E"/>
    <w:rsid w:val="00547465"/>
    <w:rsid w:val="00547632"/>
    <w:rsid w:val="00552549"/>
    <w:rsid w:val="005558D0"/>
    <w:rsid w:val="00556243"/>
    <w:rsid w:val="00556612"/>
    <w:rsid w:val="005614DF"/>
    <w:rsid w:val="005651BA"/>
    <w:rsid w:val="0057323B"/>
    <w:rsid w:val="005A6D32"/>
    <w:rsid w:val="005B503A"/>
    <w:rsid w:val="005B6242"/>
    <w:rsid w:val="005C08D6"/>
    <w:rsid w:val="005C70F0"/>
    <w:rsid w:val="005D29ED"/>
    <w:rsid w:val="005E0F40"/>
    <w:rsid w:val="005E1A6D"/>
    <w:rsid w:val="005F7EAA"/>
    <w:rsid w:val="006649A5"/>
    <w:rsid w:val="006724A9"/>
    <w:rsid w:val="006A62E5"/>
    <w:rsid w:val="006B2693"/>
    <w:rsid w:val="006B518C"/>
    <w:rsid w:val="006C7D6F"/>
    <w:rsid w:val="006E34DC"/>
    <w:rsid w:val="006E5C90"/>
    <w:rsid w:val="006F048B"/>
    <w:rsid w:val="006F17A6"/>
    <w:rsid w:val="006F5FBB"/>
    <w:rsid w:val="006F6016"/>
    <w:rsid w:val="006F70C2"/>
    <w:rsid w:val="0070634E"/>
    <w:rsid w:val="00714503"/>
    <w:rsid w:val="007351BA"/>
    <w:rsid w:val="007370AB"/>
    <w:rsid w:val="00745FE2"/>
    <w:rsid w:val="007540D7"/>
    <w:rsid w:val="0076442C"/>
    <w:rsid w:val="00774298"/>
    <w:rsid w:val="007847C3"/>
    <w:rsid w:val="00784CA7"/>
    <w:rsid w:val="00792D4E"/>
    <w:rsid w:val="00795E28"/>
    <w:rsid w:val="007B19BB"/>
    <w:rsid w:val="007B46E6"/>
    <w:rsid w:val="007C62CF"/>
    <w:rsid w:val="007D5D96"/>
    <w:rsid w:val="007E3A45"/>
    <w:rsid w:val="007E441E"/>
    <w:rsid w:val="007F7BFC"/>
    <w:rsid w:val="008034D1"/>
    <w:rsid w:val="00807207"/>
    <w:rsid w:val="0082410C"/>
    <w:rsid w:val="0082573E"/>
    <w:rsid w:val="008447A0"/>
    <w:rsid w:val="00860379"/>
    <w:rsid w:val="00861B74"/>
    <w:rsid w:val="00876510"/>
    <w:rsid w:val="008904A0"/>
    <w:rsid w:val="00891757"/>
    <w:rsid w:val="008920AC"/>
    <w:rsid w:val="008A5EC1"/>
    <w:rsid w:val="008C599F"/>
    <w:rsid w:val="008C7196"/>
    <w:rsid w:val="008F1E47"/>
    <w:rsid w:val="00901072"/>
    <w:rsid w:val="00905225"/>
    <w:rsid w:val="0091635A"/>
    <w:rsid w:val="00922F93"/>
    <w:rsid w:val="00925D6B"/>
    <w:rsid w:val="009373B2"/>
    <w:rsid w:val="00972C06"/>
    <w:rsid w:val="009A6FE6"/>
    <w:rsid w:val="009A70D2"/>
    <w:rsid w:val="009C36DF"/>
    <w:rsid w:val="009D0407"/>
    <w:rsid w:val="009D183F"/>
    <w:rsid w:val="009F1B27"/>
    <w:rsid w:val="00A01980"/>
    <w:rsid w:val="00A0400D"/>
    <w:rsid w:val="00A0680B"/>
    <w:rsid w:val="00A237B6"/>
    <w:rsid w:val="00A3219B"/>
    <w:rsid w:val="00A417D3"/>
    <w:rsid w:val="00A621CC"/>
    <w:rsid w:val="00A81013"/>
    <w:rsid w:val="00A90346"/>
    <w:rsid w:val="00A94994"/>
    <w:rsid w:val="00AA32B4"/>
    <w:rsid w:val="00AB3620"/>
    <w:rsid w:val="00AB7879"/>
    <w:rsid w:val="00AC2E45"/>
    <w:rsid w:val="00AD283C"/>
    <w:rsid w:val="00AD4D8B"/>
    <w:rsid w:val="00AD56C7"/>
    <w:rsid w:val="00AE3600"/>
    <w:rsid w:val="00AE7E64"/>
    <w:rsid w:val="00AF5C33"/>
    <w:rsid w:val="00B006AF"/>
    <w:rsid w:val="00B03E76"/>
    <w:rsid w:val="00B2623F"/>
    <w:rsid w:val="00B3145F"/>
    <w:rsid w:val="00B31707"/>
    <w:rsid w:val="00B3356C"/>
    <w:rsid w:val="00B4008A"/>
    <w:rsid w:val="00B45CC2"/>
    <w:rsid w:val="00B46F63"/>
    <w:rsid w:val="00B47876"/>
    <w:rsid w:val="00B504AF"/>
    <w:rsid w:val="00BA5889"/>
    <w:rsid w:val="00BD1236"/>
    <w:rsid w:val="00BE0764"/>
    <w:rsid w:val="00BE705B"/>
    <w:rsid w:val="00BF5892"/>
    <w:rsid w:val="00C03F37"/>
    <w:rsid w:val="00C21BB4"/>
    <w:rsid w:val="00C270F2"/>
    <w:rsid w:val="00C32CE0"/>
    <w:rsid w:val="00C41683"/>
    <w:rsid w:val="00C43FEF"/>
    <w:rsid w:val="00C643A1"/>
    <w:rsid w:val="00C65FC5"/>
    <w:rsid w:val="00C8481D"/>
    <w:rsid w:val="00C87D44"/>
    <w:rsid w:val="00C97E3F"/>
    <w:rsid w:val="00CA1832"/>
    <w:rsid w:val="00CB1E6F"/>
    <w:rsid w:val="00CB43EC"/>
    <w:rsid w:val="00CC5A6E"/>
    <w:rsid w:val="00CD6B9F"/>
    <w:rsid w:val="00CE0391"/>
    <w:rsid w:val="00CE3A1A"/>
    <w:rsid w:val="00CE565F"/>
    <w:rsid w:val="00CE663B"/>
    <w:rsid w:val="00D160E2"/>
    <w:rsid w:val="00D16529"/>
    <w:rsid w:val="00D170E3"/>
    <w:rsid w:val="00D233C0"/>
    <w:rsid w:val="00D26247"/>
    <w:rsid w:val="00D4092D"/>
    <w:rsid w:val="00D40A0F"/>
    <w:rsid w:val="00D4118F"/>
    <w:rsid w:val="00D57283"/>
    <w:rsid w:val="00D65096"/>
    <w:rsid w:val="00D713B9"/>
    <w:rsid w:val="00D75908"/>
    <w:rsid w:val="00DB097F"/>
    <w:rsid w:val="00DB2538"/>
    <w:rsid w:val="00DB3208"/>
    <w:rsid w:val="00DC272C"/>
    <w:rsid w:val="00DD026E"/>
    <w:rsid w:val="00DD2ED1"/>
    <w:rsid w:val="00DD7F31"/>
    <w:rsid w:val="00DE7F0C"/>
    <w:rsid w:val="00DF3A55"/>
    <w:rsid w:val="00E253CF"/>
    <w:rsid w:val="00E254B8"/>
    <w:rsid w:val="00E47EE9"/>
    <w:rsid w:val="00E54190"/>
    <w:rsid w:val="00E55CE6"/>
    <w:rsid w:val="00E616CF"/>
    <w:rsid w:val="00E65195"/>
    <w:rsid w:val="00E67F22"/>
    <w:rsid w:val="00E754AC"/>
    <w:rsid w:val="00E9096A"/>
    <w:rsid w:val="00E973A2"/>
    <w:rsid w:val="00EB6AC3"/>
    <w:rsid w:val="00EC4E5D"/>
    <w:rsid w:val="00EC5CD2"/>
    <w:rsid w:val="00EF390D"/>
    <w:rsid w:val="00EF3D1A"/>
    <w:rsid w:val="00F14076"/>
    <w:rsid w:val="00F21401"/>
    <w:rsid w:val="00F379A3"/>
    <w:rsid w:val="00F500D4"/>
    <w:rsid w:val="00F51DFB"/>
    <w:rsid w:val="00F77059"/>
    <w:rsid w:val="00F8602D"/>
    <w:rsid w:val="00F91333"/>
    <w:rsid w:val="00F963F4"/>
    <w:rsid w:val="00F968AB"/>
    <w:rsid w:val="00F969E7"/>
    <w:rsid w:val="00FB0C70"/>
    <w:rsid w:val="00FD5A09"/>
    <w:rsid w:val="00FE4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5532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5532"/>
    <w:rPr>
      <w:rFonts w:ascii="Times New Roman" w:eastAsia="Times New Roman" w:hAnsi="Times New Roman"/>
      <w:color w:val="212120"/>
      <w:kern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F5532"/>
    <w:rPr>
      <w:rFonts w:ascii="Cambria" w:eastAsia="SimSun" w:hAnsi="Cambria" w:cs="Times New Roman"/>
      <w:b/>
      <w:bCs/>
      <w:color w:val="212120"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A621CC"/>
    <w:pPr>
      <w:spacing w:after="200" w:line="276" w:lineRule="auto"/>
      <w:ind w:left="720"/>
      <w:contextualSpacing/>
    </w:pPr>
    <w:rPr>
      <w:rFonts w:ascii="Calibri" w:eastAsia="SimSun" w:hAnsi="Calibri"/>
      <w:color w:val="auto"/>
      <w:kern w:val="0"/>
      <w:sz w:val="22"/>
      <w:szCs w:val="22"/>
      <w:lang w:eastAsia="zh-CN"/>
    </w:rPr>
  </w:style>
  <w:style w:type="character" w:styleId="Hyperlink">
    <w:name w:val="Hyperlink"/>
    <w:basedOn w:val="DefaultParagraphFont"/>
    <w:rsid w:val="00EF3D1A"/>
    <w:rPr>
      <w:color w:val="0000FF"/>
      <w:u w:val="single"/>
    </w:rPr>
  </w:style>
  <w:style w:type="character" w:customStyle="1" w:styleId="yshortcuts">
    <w:name w:val="yshortcuts"/>
    <w:basedOn w:val="DefaultParagraphFont"/>
    <w:rsid w:val="009C36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elom.org" TargetMode="External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rielom.or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helpariel@yahoo.com" TargetMode="External"/><Relationship Id="rId1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istin.ZHENROONG\Application%20Data\Microsoft\Templates\Real%20estate%20agent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agent brochure</Template>
  <TotalTime>2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</CharactersWithSpaces>
  <SharedDoc>false</SharedDoc>
  <HLinks>
    <vt:vector size="24" baseType="variant">
      <vt:variant>
        <vt:i4>7471175</vt:i4>
      </vt:variant>
      <vt:variant>
        <vt:i4>9</vt:i4>
      </vt:variant>
      <vt:variant>
        <vt:i4>0</vt:i4>
      </vt:variant>
      <vt:variant>
        <vt:i4>5</vt:i4>
      </vt:variant>
      <vt:variant>
        <vt:lpwstr>mailto:helpariel@yahoo.com</vt:lpwstr>
      </vt:variant>
      <vt:variant>
        <vt:lpwstr/>
      </vt:variant>
      <vt:variant>
        <vt:i4>2752628</vt:i4>
      </vt:variant>
      <vt:variant>
        <vt:i4>6</vt:i4>
      </vt:variant>
      <vt:variant>
        <vt:i4>0</vt:i4>
      </vt:variant>
      <vt:variant>
        <vt:i4>5</vt:i4>
      </vt:variant>
      <vt:variant>
        <vt:lpwstr>http://www.arielom.org/</vt:lpwstr>
      </vt:variant>
      <vt:variant>
        <vt:lpwstr/>
      </vt:variant>
      <vt:variant>
        <vt:i4>2752628</vt:i4>
      </vt:variant>
      <vt:variant>
        <vt:i4>3</vt:i4>
      </vt:variant>
      <vt:variant>
        <vt:i4>0</vt:i4>
      </vt:variant>
      <vt:variant>
        <vt:i4>5</vt:i4>
      </vt:variant>
      <vt:variant>
        <vt:lpwstr>http://www.arielom.org/</vt:lpwstr>
      </vt:variant>
      <vt:variant>
        <vt:lpwstr/>
      </vt:variant>
      <vt:variant>
        <vt:i4>2752628</vt:i4>
      </vt:variant>
      <vt:variant>
        <vt:i4>0</vt:i4>
      </vt:variant>
      <vt:variant>
        <vt:i4>0</vt:i4>
      </vt:variant>
      <vt:variant>
        <vt:i4>5</vt:i4>
      </vt:variant>
      <vt:variant>
        <vt:lpwstr>http://www.arielom.org/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Yehoshua Jackson</cp:lastModifiedBy>
  <cp:revision>2</cp:revision>
  <cp:lastPrinted>2011-10-05T23:42:00Z</cp:lastPrinted>
  <dcterms:created xsi:type="dcterms:W3CDTF">2012-01-15T07:21:00Z</dcterms:created>
  <dcterms:modified xsi:type="dcterms:W3CDTF">2012-01-15T07:21:00Z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TC103817171033</vt:lpwstr>
  </property>
</Properties>
</file>